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"/>
        <w:gridCol w:w="10426"/>
        <w:gridCol w:w="244"/>
      </w:tblGrid>
      <w:tr w:rsidR="00B34320" w:rsidRPr="00127C5F" w14:paraId="41C1279F" w14:textId="709CEE3F" w:rsidTr="00B34320">
        <w:trPr>
          <w:trHeight w:val="14243"/>
        </w:trPr>
        <w:tc>
          <w:tcPr>
            <w:tcW w:w="206" w:type="dxa"/>
            <w:shd w:val="clear" w:color="auto" w:fill="B70DA3" w:themeFill="accent2"/>
            <w:tcMar>
              <w:left w:w="0" w:type="dxa"/>
              <w:right w:w="0" w:type="dxa"/>
            </w:tcMar>
          </w:tcPr>
          <w:p w14:paraId="204717DC" w14:textId="77777777" w:rsidR="00B34320" w:rsidRPr="00127C5F" w:rsidRDefault="00B34320" w:rsidP="00BD73DD">
            <w:pPr>
              <w:rPr>
                <w:color w:val="E36C0A" w:themeColor="accent6" w:themeShade="BF"/>
              </w:rPr>
            </w:pPr>
          </w:p>
        </w:tc>
        <w:tc>
          <w:tcPr>
            <w:tcW w:w="104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6B1994" w14:textId="712F655D" w:rsidR="00B34320" w:rsidRPr="00127C5F" w:rsidRDefault="004845EB" w:rsidP="009D180E">
            <w:pPr>
              <w:jc w:val="center"/>
              <w:rPr>
                <w:color w:val="E36C0A" w:themeColor="accent6" w:themeShade="BF"/>
              </w:rPr>
            </w:pPr>
            <w:r>
              <w:rPr>
                <w:noProof/>
                <w:color w:val="E36C0A" w:themeColor="accent6" w:themeShade="BF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208128" behindDoc="0" locked="0" layoutInCell="1" allowOverlap="1" wp14:anchorId="6247483A" wp14:editId="77BEC914">
                      <wp:simplePos x="0" y="0"/>
                      <wp:positionH relativeFrom="margin">
                        <wp:posOffset>261620</wp:posOffset>
                      </wp:positionH>
                      <wp:positionV relativeFrom="margin">
                        <wp:posOffset>2043430</wp:posOffset>
                      </wp:positionV>
                      <wp:extent cx="6134100" cy="6991350"/>
                      <wp:effectExtent l="0" t="0" r="19050" b="0"/>
                      <wp:wrapSquare wrapText="bothSides"/>
                      <wp:docPr id="1" name="Group 1" descr="colorful round shap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4100" cy="6991350"/>
                                <a:chOff x="-514350" y="171450"/>
                                <a:chExt cx="5856242" cy="6465372"/>
                              </a:xfrm>
                            </wpg:grpSpPr>
                            <wps:wsp>
                              <wps:cNvPr id="171" name="Oval 171"/>
                              <wps:cNvSpPr/>
                              <wps:spPr>
                                <a:xfrm>
                                  <a:off x="-514350" y="171450"/>
                                  <a:ext cx="3876675" cy="38766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alpha val="6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FAABEE" w14:textId="0E7DBDF8" w:rsidR="00AE2371" w:rsidRPr="00D85AB3" w:rsidRDefault="00AE2371" w:rsidP="000C4C20">
                                    <w:pPr>
                                      <w:jc w:val="center"/>
                                      <w:rPr>
                                        <w:sz w:val="82"/>
                                        <w:szCs w:val="82"/>
                                      </w:rPr>
                                    </w:pPr>
                                    <w:r w:rsidRPr="00D85AB3">
                                      <w:rPr>
                                        <w:sz w:val="82"/>
                                        <w:szCs w:val="82"/>
                                      </w:rPr>
                                      <w:t>Central Lancashire Local Plan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Oval 172"/>
                              <wps:cNvSpPr/>
                              <wps:spPr>
                                <a:xfrm rot="1025790">
                                  <a:off x="1904225" y="2597131"/>
                                  <a:ext cx="3437667" cy="34897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>
                                    <a:alpha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B6A851" w14:textId="3FC2A327" w:rsidR="00AE2371" w:rsidRPr="00B34320" w:rsidRDefault="00AE2371" w:rsidP="00F7167D">
                                    <w:pPr>
                                      <w:pStyle w:val="Heading3"/>
                                      <w:spacing w:before="0"/>
                                      <w:rPr>
                                        <w:rFonts w:ascii="Forte" w:hAnsi="Forte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 w:rsidRPr="00B34320">
                                      <w:rPr>
                                        <w:rFonts w:ascii="Forte" w:hAnsi="Forte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YOUTH </w:t>
                                    </w:r>
                                  </w:p>
                                  <w:p w14:paraId="77AF8FF4" w14:textId="14814F0F" w:rsidR="00AE2371" w:rsidRPr="00B34320" w:rsidRDefault="00AE2371" w:rsidP="00F7167D">
                                    <w:pPr>
                                      <w:pStyle w:val="Heading3"/>
                                      <w:spacing w:before="0" w:line="240" w:lineRule="auto"/>
                                      <w:rPr>
                                        <w:rFonts w:ascii="Forte" w:hAnsi="Forte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 w:rsidRPr="00B34320">
                                      <w:rPr>
                                        <w:rFonts w:ascii="Forte" w:hAnsi="Forte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>SURVEY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Oval 173"/>
                              <wps:cNvSpPr/>
                              <wps:spPr>
                                <a:xfrm rot="21016159">
                                  <a:off x="593957" y="4409578"/>
                                  <a:ext cx="2100171" cy="22272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69391F" w14:textId="25B6E97D" w:rsidR="00AE2371" w:rsidRPr="004845EB" w:rsidRDefault="00AE2371" w:rsidP="00DC5A24">
                                    <w:pPr>
                                      <w:pStyle w:val="Heading4"/>
                                      <w:spacing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</w:pPr>
                                    <w:r w:rsidRPr="004845EB">
                                      <w:rPr>
                                        <w:rFonts w:ascii="Tahoma" w:hAnsi="Tahoma" w:cs="Tahoma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What You Told Us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7483A" id="Group 1" o:spid="_x0000_s1026" alt="colorful round shapes" style="position:absolute;left:0;text-align:left;margin-left:20.6pt;margin-top:160.9pt;width:483pt;height:550.5pt;z-index:252208128;mso-position-horizontal-relative:margin;mso-position-vertical-relative:margin" coordorigin="-5143,1714" coordsize="58562,6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">
                      <v:oval id="Oval 171" o:spid="_x0000_s1027" style="position:absolute;left:-5143;top:1714;width:38766;height:38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" fillcolor="#4bacc6 [3208]" stroked="f" strokeweight="3pt">
                        <v:fill opacity="43947f"/>
                        <v:textbox>
                          <w:txbxContent>
                            <w:p w14:paraId="1CFAABEE" w14:textId="0E7DBDF8" w:rsidR="00AE2371" w:rsidRPr="00D85AB3" w:rsidRDefault="00AE2371" w:rsidP="000C4C20">
                              <w:pPr>
                                <w:jc w:val="center"/>
                                <w:rPr>
                                  <w:sz w:val="82"/>
                                  <w:szCs w:val="82"/>
                                </w:rPr>
                              </w:pPr>
                              <w:r w:rsidRPr="00D85AB3">
                                <w:rPr>
                                  <w:sz w:val="82"/>
                                  <w:szCs w:val="82"/>
                                </w:rPr>
                                <w:t>Central Lancashire Local Plan</w:t>
                              </w:r>
                            </w:p>
                          </w:txbxContent>
                        </v:textbox>
                      </v:oval>
                      <v:oval id="Oval 172" o:spid="_x0000_s1028" style="position:absolute;left:19042;top:25971;width:34376;height:34897;rotation:11204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" fillcolor="#b70da3 [3205]" stroked="f" strokeweight="3pt">
                        <v:fill opacity="42662f"/>
                        <v:textbox>
                          <w:txbxContent>
                            <w:p w14:paraId="10B6A851" w14:textId="3FC2A327" w:rsidR="00AE2371" w:rsidRPr="00B34320" w:rsidRDefault="00AE2371" w:rsidP="00F7167D">
                              <w:pPr>
                                <w:pStyle w:val="Heading3"/>
                                <w:spacing w:before="0"/>
                                <w:rPr>
                                  <w:rFonts w:ascii="Forte" w:hAnsi="For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B34320">
                                <w:rPr>
                                  <w:rFonts w:ascii="Forte" w:hAnsi="For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YOUTH </w:t>
                              </w:r>
                            </w:p>
                            <w:p w14:paraId="77AF8FF4" w14:textId="14814F0F" w:rsidR="00AE2371" w:rsidRPr="00B34320" w:rsidRDefault="00AE2371" w:rsidP="00F7167D">
                              <w:pPr>
                                <w:pStyle w:val="Heading3"/>
                                <w:spacing w:before="0" w:line="240" w:lineRule="auto"/>
                                <w:rPr>
                                  <w:rFonts w:ascii="Forte" w:hAnsi="For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B34320">
                                <w:rPr>
                                  <w:rFonts w:ascii="Forte" w:hAnsi="For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SURVEY</w:t>
                              </w:r>
                            </w:p>
                          </w:txbxContent>
                        </v:textbox>
                      </v:oval>
                      <v:oval id="Oval 173" o:spid="_x0000_s1029" style="position:absolute;left:5939;top:44095;width:21002;height:22273;rotation:-6377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" fillcolor="#bfbfbf [2412]" stroked="f" strokeweight="3pt">
                        <v:fill opacity="43947f"/>
                        <v:textbox>
                          <w:txbxContent>
                            <w:p w14:paraId="1C69391F" w14:textId="25B6E97D" w:rsidR="00AE2371" w:rsidRPr="004845EB" w:rsidRDefault="00AE2371" w:rsidP="00DC5A24">
                              <w:pPr>
                                <w:pStyle w:val="Heading4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4845EB">
                                <w:rPr>
                                  <w:rFonts w:ascii="Tahoma" w:hAnsi="Tahoma" w:cs="Tahoma"/>
                                  <w:color w:val="000000" w:themeColor="text1"/>
                                  <w:sz w:val="48"/>
                                  <w:szCs w:val="48"/>
                                </w:rPr>
                                <w:t>What You Told Us</w:t>
                              </w:r>
                            </w:p>
                          </w:txbxContent>
                        </v:textbox>
                      </v:oval>
                      <w10:wrap type="square" anchorx="margin" anchory="margin"/>
                    </v:group>
                  </w:pict>
                </mc:Fallback>
              </mc:AlternateContent>
            </w:r>
            <w:r w:rsidR="00B34320">
              <w:rPr>
                <w:noProof/>
                <w:lang w:eastAsia="en-GB"/>
              </w:rPr>
              <w:drawing>
                <wp:anchor distT="0" distB="0" distL="114300" distR="114300" simplePos="0" relativeHeight="252207104" behindDoc="0" locked="0" layoutInCell="1" allowOverlap="1" wp14:anchorId="7145E953" wp14:editId="42509693">
                  <wp:simplePos x="0" y="0"/>
                  <wp:positionH relativeFrom="margin">
                    <wp:posOffset>2543175</wp:posOffset>
                  </wp:positionH>
                  <wp:positionV relativeFrom="margin">
                    <wp:posOffset>200025</wp:posOffset>
                  </wp:positionV>
                  <wp:extent cx="4166235" cy="3915410"/>
                  <wp:effectExtent l="0" t="0" r="5715" b="889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235" cy="391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" w:type="dxa"/>
            <w:shd w:val="clear" w:color="auto" w:fill="00B0F0"/>
          </w:tcPr>
          <w:p w14:paraId="4F6CCB37" w14:textId="77777777" w:rsidR="00B34320" w:rsidRDefault="00B34320" w:rsidP="009D180E">
            <w:pPr>
              <w:jc w:val="center"/>
              <w:rPr>
                <w:noProof/>
              </w:rPr>
            </w:pPr>
          </w:p>
        </w:tc>
      </w:tr>
    </w:tbl>
    <w:p w14:paraId="2A19C4F9" w14:textId="77777777" w:rsidR="004D4571" w:rsidRPr="00127C5F" w:rsidRDefault="004D4571" w:rsidP="004D4571">
      <w:pPr>
        <w:rPr>
          <w:color w:val="E36C0A" w:themeColor="accent6" w:themeShade="BF"/>
        </w:rPr>
        <w:sectPr w:rsidR="004D4571" w:rsidRPr="00127C5F" w:rsidSect="00D36652">
          <w:footerReference w:type="default" r:id="rId9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0CFB163" w14:textId="665B99B3" w:rsidR="004D4571" w:rsidRPr="00127C5F" w:rsidRDefault="00092C46" w:rsidP="002028F6">
      <w:pPr>
        <w:ind w:right="3600"/>
        <w:rPr>
          <w:color w:val="E36C0A" w:themeColor="accent6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5686C63" wp14:editId="431A64ED">
                <wp:simplePos x="0" y="0"/>
                <wp:positionH relativeFrom="rightMargin">
                  <wp:align>left</wp:align>
                </wp:positionH>
                <wp:positionV relativeFrom="paragraph">
                  <wp:posOffset>-476250</wp:posOffset>
                </wp:positionV>
                <wp:extent cx="2762250" cy="1085850"/>
                <wp:effectExtent l="0" t="0" r="0" b="228600"/>
                <wp:wrapNone/>
                <wp:docPr id="325" name="Speech Bubble: Rectangle with Corners Rounded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3425" y="438150"/>
                          <a:ext cx="2762250" cy="1085850"/>
                        </a:xfrm>
                        <a:prstGeom prst="wedgeRoundRectCallout">
                          <a:avLst>
                            <a:gd name="adj1" fmla="val 39873"/>
                            <a:gd name="adj2" fmla="val 69648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AB9C2" w14:textId="21973F08" w:rsidR="00AE2371" w:rsidRPr="00CB7B4A" w:rsidRDefault="00AE2371" w:rsidP="00092C46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092C4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092C4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6DE4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Look for pink info bubbles like this that explain the main insights from our data and responses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86C6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25" o:spid="_x0000_s1030" type="#_x0000_t62" style="position:absolute;margin-left:0;margin-top:-37.5pt;width:217.5pt;height:85.5pt;z-index:2521487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" adj="19413,25844" fillcolor="#f24edf [1941]" stroked="f" strokeweight="3pt">
                <v:textbox>
                  <w:txbxContent>
                    <w:p w14:paraId="2F0AB9C2" w14:textId="21973F08" w:rsidR="00AE2371" w:rsidRPr="00CB7B4A" w:rsidRDefault="00AE2371" w:rsidP="00092C46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092C4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092C4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B66DE4">
                        <w:rPr>
                          <w:b/>
                          <w:bCs/>
                          <w:color w:val="262626" w:themeColor="text1" w:themeTint="D9"/>
                        </w:rPr>
                        <w:t>Look for pink info bubbles like this that explain the main insights from our data and responses</w:t>
                      </w:r>
                      <w:r>
                        <w:rPr>
                          <w:b/>
                          <w:bCs/>
                          <w:color w:val="262626" w:themeColor="text1" w:themeTint="D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5A24" w:rsidRPr="00DC5A2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DF44E4" wp14:editId="7E334868">
                <wp:simplePos x="0" y="0"/>
                <wp:positionH relativeFrom="column">
                  <wp:posOffset>-403596</wp:posOffset>
                </wp:positionH>
                <wp:positionV relativeFrom="paragraph">
                  <wp:posOffset>-1626235</wp:posOffset>
                </wp:positionV>
                <wp:extent cx="3876675" cy="3876675"/>
                <wp:effectExtent l="0" t="0" r="9525" b="9525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302A3" w14:textId="77777777" w:rsidR="00AE2371" w:rsidRDefault="00AE2371" w:rsidP="00DC5A24">
                            <w:pPr>
                              <w:pStyle w:val="Heading1"/>
                            </w:pPr>
                          </w:p>
                          <w:p w14:paraId="0B3C4FFB" w14:textId="0E40516E" w:rsidR="00AE2371" w:rsidRPr="00EF358A" w:rsidRDefault="00AE2371" w:rsidP="0074012D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The Survey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F44E4" id="Oval 174" o:spid="_x0000_s1031" style="position:absolute;margin-left:-31.8pt;margin-top:-128.05pt;width:305.25pt;height:305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" fillcolor="#b70da3 [3205]" stroked="f" strokeweight="3pt">
                <v:fill opacity="43947f"/>
                <v:textbox>
                  <w:txbxContent>
                    <w:p w14:paraId="07C302A3" w14:textId="77777777" w:rsidR="00AE2371" w:rsidRDefault="00AE2371" w:rsidP="00DC5A24">
                      <w:pPr>
                        <w:pStyle w:val="Heading1"/>
                      </w:pPr>
                    </w:p>
                    <w:p w14:paraId="0B3C4FFB" w14:textId="0E40516E" w:rsidR="00AE2371" w:rsidRPr="00EF358A" w:rsidRDefault="00AE2371" w:rsidP="0074012D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EF358A">
                        <w:rPr>
                          <w:color w:val="FFFFFF" w:themeColor="background1"/>
                          <w:sz w:val="96"/>
                          <w:szCs w:val="96"/>
                        </w:rPr>
                        <w:t>The Survey</w:t>
                      </w:r>
                    </w:p>
                  </w:txbxContent>
                </v:textbox>
              </v:oval>
            </w:pict>
          </mc:Fallback>
        </mc:AlternateContent>
      </w:r>
    </w:p>
    <w:p w14:paraId="1AD502E0" w14:textId="29F2F6E8" w:rsidR="004D4571" w:rsidRPr="00127C5F" w:rsidRDefault="00CF4645" w:rsidP="004D4571">
      <w:pPr>
        <w:rPr>
          <w:color w:val="E36C0A" w:themeColor="accent6" w:themeShade="BF"/>
        </w:rPr>
      </w:pPr>
      <w:r w:rsidRPr="000C4C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24F26B84" wp14:editId="1304AAD5">
                <wp:simplePos x="0" y="0"/>
                <wp:positionH relativeFrom="column">
                  <wp:posOffset>525780</wp:posOffset>
                </wp:positionH>
                <wp:positionV relativeFrom="paragraph">
                  <wp:posOffset>2065020</wp:posOffset>
                </wp:positionV>
                <wp:extent cx="6693535" cy="2802890"/>
                <wp:effectExtent l="0" t="0" r="0" b="0"/>
                <wp:wrapTight wrapText="bothSides">
                  <wp:wrapPolygon edited="0">
                    <wp:start x="0" y="0"/>
                    <wp:lineTo x="0" y="21434"/>
                    <wp:lineTo x="21516" y="21434"/>
                    <wp:lineTo x="2151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280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CB026" w14:textId="42C6A7BF" w:rsidR="00AE2371" w:rsidRDefault="00AE2371" w:rsidP="0074012D">
                            <w:pPr>
                              <w:pStyle w:val="Subtitle2"/>
                              <w:jc w:val="left"/>
                            </w:pPr>
                            <w:r>
                              <w:t xml:space="preserve">Chorley, Preston and south Ribble councils need to prepare a </w:t>
                            </w:r>
                            <w:r>
                              <w:rPr>
                                <w:b/>
                                <w:bCs/>
                                <w:color w:val="B70DA3" w:themeColor="accent2"/>
                              </w:rPr>
                              <w:t>L</w:t>
                            </w:r>
                            <w:r w:rsidRPr="0074012D">
                              <w:rPr>
                                <w:b/>
                                <w:bCs/>
                                <w:color w:val="B70DA3" w:themeColor="accent2"/>
                              </w:rPr>
                              <w:t xml:space="preserve">ocal </w:t>
                            </w:r>
                            <w:r>
                              <w:rPr>
                                <w:b/>
                                <w:bCs/>
                                <w:color w:val="B70DA3" w:themeColor="accent2"/>
                              </w:rPr>
                              <w:t>P</w:t>
                            </w:r>
                            <w:r w:rsidRPr="0074012D">
                              <w:rPr>
                                <w:b/>
                                <w:bCs/>
                                <w:color w:val="B70DA3" w:themeColor="accent2"/>
                              </w:rPr>
                              <w:t>lan</w:t>
                            </w:r>
                            <w:r w:rsidRPr="0074012D">
                              <w:rPr>
                                <w:color w:val="B70DA3" w:themeColor="accent2"/>
                              </w:rPr>
                              <w:t xml:space="preserve"> </w:t>
                            </w:r>
                            <w:r>
                              <w:t>for our area (Preston, Chorley and South Ribble Councils are ‘Central Lancashire’).</w:t>
                            </w:r>
                          </w:p>
                          <w:p w14:paraId="03361BBD" w14:textId="722D70A3" w:rsidR="00AE2371" w:rsidRDefault="00AE2371" w:rsidP="0074012D">
                            <w:pPr>
                              <w:pStyle w:val="Subtitle2"/>
                              <w:jc w:val="left"/>
                            </w:pPr>
                            <w:r>
                              <w:t xml:space="preserve">The </w:t>
                            </w:r>
                            <w:r w:rsidRPr="0074012D">
                              <w:rPr>
                                <w:b/>
                                <w:bCs/>
                                <w:color w:val="B70DA3" w:themeColor="accent2"/>
                              </w:rPr>
                              <w:t>Local Plan</w:t>
                            </w:r>
                            <w:r w:rsidRPr="0074012D">
                              <w:rPr>
                                <w:color w:val="B70DA3" w:themeColor="accent2"/>
                              </w:rPr>
                              <w:t xml:space="preserve"> </w:t>
                            </w:r>
                            <w:r>
                              <w:t xml:space="preserve">is a </w:t>
                            </w:r>
                            <w:r w:rsidRPr="00262155">
                              <w:t>document which says what</w:t>
                            </w:r>
                            <w:r>
                              <w:t xml:space="preserve"> needs to be built over the next 15 years and where it can go. It also sets targets for the area to aim for.</w:t>
                            </w:r>
                          </w:p>
                          <w:p w14:paraId="585D1817" w14:textId="2B5D5957" w:rsidR="00AE2371" w:rsidRDefault="00AE2371" w:rsidP="0074012D">
                            <w:pPr>
                              <w:pStyle w:val="Subtitle2"/>
                              <w:jc w:val="left"/>
                            </w:pPr>
                            <w:r w:rsidRPr="00A514F6">
                              <w:t xml:space="preserve">We </w:t>
                            </w:r>
                            <w:r>
                              <w:t xml:space="preserve">asked 11 to 21-year old’s who live or study in Central Lancashire </w:t>
                            </w:r>
                            <w:r w:rsidRPr="00A514F6">
                              <w:t xml:space="preserve">what matters </w:t>
                            </w:r>
                            <w:r>
                              <w:t xml:space="preserve">most </w:t>
                            </w:r>
                            <w:r w:rsidRPr="00A514F6">
                              <w:t xml:space="preserve">to </w:t>
                            </w:r>
                            <w:r>
                              <w:t xml:space="preserve">them to </w:t>
                            </w:r>
                            <w:r w:rsidRPr="0074012D">
                              <w:t>help us shape how the plan will look</w:t>
                            </w:r>
                            <w:r>
                              <w:t>, and we want to say thank you to the 593 of you who answered.</w:t>
                            </w:r>
                          </w:p>
                          <w:p w14:paraId="1B696FA0" w14:textId="62A4585F" w:rsidR="00AE2371" w:rsidRPr="00A514F6" w:rsidRDefault="00AE2371" w:rsidP="0074012D">
                            <w:pPr>
                              <w:pStyle w:val="Subtitle2"/>
                              <w:jc w:val="left"/>
                            </w:pPr>
                            <w:r w:rsidRPr="00A514F6">
                              <w:t xml:space="preserve">There were </w:t>
                            </w:r>
                            <w:r w:rsidRPr="00B15A4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19 questions in this survey</w:t>
                            </w:r>
                            <w:r w:rsidRPr="00B15A4E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t xml:space="preserve">across </w:t>
                            </w:r>
                            <w:r w:rsidRPr="00B15A4E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5 sections</w:t>
                            </w:r>
                            <w:r w:rsidRPr="00B15A4E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t xml:space="preserve">- we </w:t>
                            </w:r>
                            <w:r w:rsidRPr="00A514F6">
                              <w:t xml:space="preserve">asked </w:t>
                            </w:r>
                            <w:r>
                              <w:t xml:space="preserve">you </w:t>
                            </w:r>
                            <w:r w:rsidRPr="00A514F6">
                              <w:t xml:space="preserve">to answer as many of the questions as </w:t>
                            </w:r>
                            <w:r>
                              <w:t>you wanted:</w:t>
                            </w:r>
                          </w:p>
                          <w:p w14:paraId="6D6F9D76" w14:textId="6F330335" w:rsidR="00AE2371" w:rsidRDefault="00AE23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26B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41.4pt;margin-top:162.6pt;width:527.05pt;height:220.7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" stroked="f">
                <v:textbox>
                  <w:txbxContent>
                    <w:p w14:paraId="584CB026" w14:textId="42C6A7BF" w:rsidR="00AE2371" w:rsidRDefault="00AE2371" w:rsidP="0074012D">
                      <w:pPr>
                        <w:pStyle w:val="Subtitle2"/>
                        <w:jc w:val="left"/>
                      </w:pPr>
                      <w:r>
                        <w:t xml:space="preserve">Chorley, Preston and south Ribble councils need to prepare a </w:t>
                      </w:r>
                      <w:r>
                        <w:rPr>
                          <w:b/>
                          <w:bCs/>
                          <w:color w:val="B70DA3" w:themeColor="accent2"/>
                        </w:rPr>
                        <w:t>L</w:t>
                      </w:r>
                      <w:r w:rsidRPr="0074012D">
                        <w:rPr>
                          <w:b/>
                          <w:bCs/>
                          <w:color w:val="B70DA3" w:themeColor="accent2"/>
                        </w:rPr>
                        <w:t xml:space="preserve">ocal </w:t>
                      </w:r>
                      <w:r>
                        <w:rPr>
                          <w:b/>
                          <w:bCs/>
                          <w:color w:val="B70DA3" w:themeColor="accent2"/>
                        </w:rPr>
                        <w:t>P</w:t>
                      </w:r>
                      <w:r w:rsidRPr="0074012D">
                        <w:rPr>
                          <w:b/>
                          <w:bCs/>
                          <w:color w:val="B70DA3" w:themeColor="accent2"/>
                        </w:rPr>
                        <w:t>lan</w:t>
                      </w:r>
                      <w:r w:rsidRPr="0074012D">
                        <w:rPr>
                          <w:color w:val="B70DA3" w:themeColor="accent2"/>
                        </w:rPr>
                        <w:t xml:space="preserve"> </w:t>
                      </w:r>
                      <w:r>
                        <w:t>for our area (Preston, Chorley and South Ribble Councils are ‘Central Lancashire’).</w:t>
                      </w:r>
                    </w:p>
                    <w:p w14:paraId="03361BBD" w14:textId="722D70A3" w:rsidR="00AE2371" w:rsidRDefault="00AE2371" w:rsidP="0074012D">
                      <w:pPr>
                        <w:pStyle w:val="Subtitle2"/>
                        <w:jc w:val="left"/>
                      </w:pPr>
                      <w:r>
                        <w:t xml:space="preserve">The </w:t>
                      </w:r>
                      <w:r w:rsidRPr="0074012D">
                        <w:rPr>
                          <w:b/>
                          <w:bCs/>
                          <w:color w:val="B70DA3" w:themeColor="accent2"/>
                        </w:rPr>
                        <w:t>Local Plan</w:t>
                      </w:r>
                      <w:r w:rsidRPr="0074012D">
                        <w:rPr>
                          <w:color w:val="B70DA3" w:themeColor="accent2"/>
                        </w:rPr>
                        <w:t xml:space="preserve"> </w:t>
                      </w:r>
                      <w:r>
                        <w:t xml:space="preserve">is a </w:t>
                      </w:r>
                      <w:r w:rsidRPr="00262155">
                        <w:t>document which says what</w:t>
                      </w:r>
                      <w:r>
                        <w:t xml:space="preserve"> needs to be built over the next 15 years and where it can go. It also sets targets for the area to aim for.</w:t>
                      </w:r>
                    </w:p>
                    <w:p w14:paraId="585D1817" w14:textId="2B5D5957" w:rsidR="00AE2371" w:rsidRDefault="00AE2371" w:rsidP="0074012D">
                      <w:pPr>
                        <w:pStyle w:val="Subtitle2"/>
                        <w:jc w:val="left"/>
                      </w:pPr>
                      <w:r w:rsidRPr="00A514F6">
                        <w:t xml:space="preserve">We </w:t>
                      </w:r>
                      <w:r>
                        <w:t xml:space="preserve">asked 11 to 21-year old’s who live or study in Central Lancashire </w:t>
                      </w:r>
                      <w:r w:rsidRPr="00A514F6">
                        <w:t xml:space="preserve">what matters </w:t>
                      </w:r>
                      <w:r>
                        <w:t xml:space="preserve">most </w:t>
                      </w:r>
                      <w:r w:rsidRPr="00A514F6">
                        <w:t xml:space="preserve">to </w:t>
                      </w:r>
                      <w:r>
                        <w:t xml:space="preserve">them to </w:t>
                      </w:r>
                      <w:r w:rsidRPr="0074012D">
                        <w:t>help us shape how the plan will look</w:t>
                      </w:r>
                      <w:r>
                        <w:t>, and we want to say thank you to the 593 of you who answered.</w:t>
                      </w:r>
                    </w:p>
                    <w:p w14:paraId="1B696FA0" w14:textId="62A4585F" w:rsidR="00AE2371" w:rsidRPr="00A514F6" w:rsidRDefault="00AE2371" w:rsidP="0074012D">
                      <w:pPr>
                        <w:pStyle w:val="Subtitle2"/>
                        <w:jc w:val="left"/>
                      </w:pPr>
                      <w:r w:rsidRPr="00A514F6">
                        <w:t xml:space="preserve">There were </w:t>
                      </w:r>
                      <w:r w:rsidRPr="00B15A4E">
                        <w:rPr>
                          <w:b/>
                          <w:bCs/>
                          <w:color w:val="E36C0A" w:themeColor="accent6" w:themeShade="BF"/>
                        </w:rPr>
                        <w:t>19 questions in this survey</w:t>
                      </w:r>
                      <w:r w:rsidRPr="00B15A4E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t xml:space="preserve">across </w:t>
                      </w:r>
                      <w:r w:rsidRPr="00B15A4E">
                        <w:rPr>
                          <w:b/>
                          <w:bCs/>
                          <w:color w:val="E36C0A" w:themeColor="accent6" w:themeShade="BF"/>
                        </w:rPr>
                        <w:t>5 sections</w:t>
                      </w:r>
                      <w:r w:rsidRPr="00B15A4E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t xml:space="preserve">- we </w:t>
                      </w:r>
                      <w:r w:rsidRPr="00A514F6">
                        <w:t xml:space="preserve">asked </w:t>
                      </w:r>
                      <w:r>
                        <w:t xml:space="preserve">you </w:t>
                      </w:r>
                      <w:r w:rsidRPr="00A514F6">
                        <w:t xml:space="preserve">to answer as many of the questions as </w:t>
                      </w:r>
                      <w:r>
                        <w:t>you wanted:</w:t>
                      </w:r>
                    </w:p>
                    <w:p w14:paraId="6D6F9D76" w14:textId="6F330335" w:rsidR="00AE2371" w:rsidRDefault="00AE2371"/>
                  </w:txbxContent>
                </v:textbox>
                <w10:wrap type="tight"/>
              </v:shape>
            </w:pict>
          </mc:Fallback>
        </mc:AlternateContent>
      </w:r>
      <w:r w:rsidRPr="00DC5A2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16607" behindDoc="0" locked="0" layoutInCell="1" allowOverlap="1" wp14:anchorId="3FA75415" wp14:editId="6788B2C1">
                <wp:simplePos x="0" y="0"/>
                <wp:positionH relativeFrom="page">
                  <wp:posOffset>662940</wp:posOffset>
                </wp:positionH>
                <wp:positionV relativeFrom="paragraph">
                  <wp:posOffset>4992478</wp:posOffset>
                </wp:positionV>
                <wp:extent cx="6341745" cy="3323590"/>
                <wp:effectExtent l="19050" t="0" r="20955" b="10160"/>
                <wp:wrapNone/>
                <wp:docPr id="176" name="Clou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3323590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5295F" w14:textId="7468389C" w:rsidR="00AE2371" w:rsidRPr="00B15A4E" w:rsidRDefault="00AE2371" w:rsidP="004E2C52">
                            <w:pPr>
                              <w:pStyle w:val="1Spine"/>
                              <w:spacing w:after="240"/>
                              <w:rPr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B15A4E">
                              <w:rPr>
                                <w:color w:val="E36C0A" w:themeColor="accent6" w:themeShade="BF"/>
                                <w:sz w:val="52"/>
                                <w:szCs w:val="52"/>
                              </w:rPr>
                              <w:t>SURVEY SECTIONS:</w:t>
                            </w:r>
                          </w:p>
                          <w:p w14:paraId="0B22AD4D" w14:textId="3CC8890D" w:rsidR="00AE2371" w:rsidRDefault="00AE2371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  <w:t>Your Details</w:t>
                            </w:r>
                          </w:p>
                          <w:p w14:paraId="6A0ADC4B" w14:textId="77777777" w:rsidR="00AE2371" w:rsidRDefault="00AE2371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4E2C52">
                              <w:rPr>
                                <w:sz w:val="40"/>
                                <w:szCs w:val="28"/>
                              </w:rPr>
                              <w:t>Your Area</w:t>
                            </w:r>
                          </w:p>
                          <w:p w14:paraId="1B01E662" w14:textId="77777777" w:rsidR="00AE2371" w:rsidRDefault="00AE2371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4E2C52"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  <w:t>After Education</w:t>
                            </w:r>
                          </w:p>
                          <w:p w14:paraId="4672B38F" w14:textId="77777777" w:rsidR="00AE2371" w:rsidRDefault="00AE2371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4E2C52">
                              <w:rPr>
                                <w:sz w:val="40"/>
                                <w:szCs w:val="28"/>
                              </w:rPr>
                              <w:t>Work and Travel</w:t>
                            </w:r>
                          </w:p>
                          <w:p w14:paraId="6B1AF0DA" w14:textId="1F6024DB" w:rsidR="00AE2371" w:rsidRPr="004E2C52" w:rsidRDefault="00AE2371" w:rsidP="004E2C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284" w:hanging="284"/>
                              <w:jc w:val="left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4E2C52"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  <w:t>Health and Climate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5415" id="Cloud 176" o:spid="_x0000_s1033" style="position:absolute;margin-left:52.2pt;margin-top:393.1pt;width:499.35pt;height:261.7pt;z-index:251716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bf8f [1945]" stroked="f" strokeweight="3pt">
                <v:fill opacity="43947f"/>
                <v:stroke joinstyle="miter"/>
                <v:formulas/>
                <v:path arrowok="t" o:connecttype="custom" o:connectlocs="688931,2013926;317087,1952609;1017028,2684953;854374,2714265;2418965,3007387;2320903,2873521;4231794,2673567;4192598,2820435;5010125,1765965;5487371,2314973;6135932,1181259;5923366,1387137;5625950,417449;5637107,514695;4268640,304047;4377566,180028;3250291,363133;3302992,256193;2055195,399446;2246035,503155;605842,1214726;572519,1105555" o:connectangles="0,0,0,0,0,0,0,0,0,0,0,0,0,0,0,0,0,0,0,0,0,0" textboxrect="0,0,43200,43200"/>
                <v:textbox>
                  <w:txbxContent>
                    <w:p w14:paraId="35B5295F" w14:textId="7468389C" w:rsidR="00AE2371" w:rsidRPr="00B15A4E" w:rsidRDefault="00AE2371" w:rsidP="004E2C52">
                      <w:pPr>
                        <w:pStyle w:val="1Spine"/>
                        <w:spacing w:after="240"/>
                        <w:rPr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B15A4E">
                        <w:rPr>
                          <w:color w:val="E36C0A" w:themeColor="accent6" w:themeShade="BF"/>
                          <w:sz w:val="52"/>
                          <w:szCs w:val="52"/>
                        </w:rPr>
                        <w:t>SURVEY SECTIONS:</w:t>
                      </w:r>
                    </w:p>
                    <w:p w14:paraId="0B22AD4D" w14:textId="3CC8890D" w:rsidR="00AE2371" w:rsidRDefault="00AE2371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28"/>
                        </w:rPr>
                        <w:t>Your Details</w:t>
                      </w:r>
                    </w:p>
                    <w:p w14:paraId="6A0ADC4B" w14:textId="77777777" w:rsidR="00AE2371" w:rsidRDefault="00AE2371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 w:rsidRPr="004E2C52">
                        <w:rPr>
                          <w:sz w:val="40"/>
                          <w:szCs w:val="28"/>
                        </w:rPr>
                        <w:t>Your Area</w:t>
                      </w:r>
                    </w:p>
                    <w:p w14:paraId="1B01E662" w14:textId="77777777" w:rsidR="00AE2371" w:rsidRDefault="00AE2371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 w:rsidRPr="004E2C52">
                        <w:rPr>
                          <w:b/>
                          <w:bCs/>
                          <w:sz w:val="40"/>
                          <w:szCs w:val="28"/>
                        </w:rPr>
                        <w:t>After Education</w:t>
                      </w:r>
                    </w:p>
                    <w:p w14:paraId="4672B38F" w14:textId="77777777" w:rsidR="00AE2371" w:rsidRDefault="00AE2371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 w:rsidRPr="004E2C52">
                        <w:rPr>
                          <w:sz w:val="40"/>
                          <w:szCs w:val="28"/>
                        </w:rPr>
                        <w:t>Work and Travel</w:t>
                      </w:r>
                    </w:p>
                    <w:p w14:paraId="6B1AF0DA" w14:textId="1F6024DB" w:rsidR="00AE2371" w:rsidRPr="004E2C52" w:rsidRDefault="00AE2371" w:rsidP="004E2C5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284" w:hanging="284"/>
                        <w:jc w:val="left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 w:rsidRPr="004E2C52">
                        <w:rPr>
                          <w:b/>
                          <w:bCs/>
                          <w:sz w:val="40"/>
                          <w:szCs w:val="28"/>
                        </w:rPr>
                        <w:t>Health and Climate Change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2C52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957ECD9" wp14:editId="37B06B0A">
                <wp:simplePos x="0" y="0"/>
                <wp:positionH relativeFrom="column">
                  <wp:posOffset>3528723</wp:posOffset>
                </wp:positionH>
                <wp:positionV relativeFrom="paragraph">
                  <wp:posOffset>93070</wp:posOffset>
                </wp:positionV>
                <wp:extent cx="3027514" cy="1189548"/>
                <wp:effectExtent l="38100" t="19050" r="40005" b="201295"/>
                <wp:wrapNone/>
                <wp:docPr id="163" name="Thought Bubble: Clou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514" cy="1189548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65D18" w14:textId="48E016BA" w:rsidR="00AE2371" w:rsidRPr="004E2C52" w:rsidRDefault="00AE2371" w:rsidP="00263189">
                            <w:pPr>
                              <w:jc w:val="center"/>
                              <w:rPr>
                                <w:rFonts w:ascii="Tahoma" w:eastAsia="Gulim" w:hAnsi="Tahoma" w:cs="Tahoma"/>
                                <w:sz w:val="24"/>
                                <w:szCs w:val="24"/>
                              </w:rPr>
                            </w:pPr>
                            <w:r w:rsidRPr="004E2C52">
                              <w:rPr>
                                <w:rFonts w:ascii="Tahoma" w:eastAsia="Gulim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</w:rPr>
                              <w:t>Speech bubbles</w:t>
                            </w:r>
                            <w:r w:rsidRPr="004E2C52">
                              <w:rPr>
                                <w:rFonts w:ascii="Tahoma" w:eastAsia="Gulim" w:hAnsi="Tahoma" w:cs="Tahoma"/>
                                <w:color w:val="B70DA3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2C52">
                              <w:rPr>
                                <w:rFonts w:ascii="Tahoma" w:eastAsia="Gulim" w:hAnsi="Tahoma" w:cs="Tahoma"/>
                                <w:sz w:val="24"/>
                                <w:szCs w:val="24"/>
                              </w:rPr>
                              <w:t>like this are ideas you gave us said in your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7ECD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63" o:spid="_x0000_s1034" type="#_x0000_t106" style="position:absolute;margin-left:277.85pt;margin-top:7.35pt;width:238.4pt;height:93.6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" adj="6300,24300" fillcolor="white [3212]" strokecolor="#404040 [2429]" strokeweight="2.25pt">
                <v:textbox>
                  <w:txbxContent>
                    <w:p w14:paraId="6B265D18" w14:textId="48E016BA" w:rsidR="00AE2371" w:rsidRPr="004E2C52" w:rsidRDefault="00AE2371" w:rsidP="00263189">
                      <w:pPr>
                        <w:jc w:val="center"/>
                        <w:rPr>
                          <w:rFonts w:ascii="Tahoma" w:eastAsia="Gulim" w:hAnsi="Tahoma" w:cs="Tahoma"/>
                          <w:sz w:val="24"/>
                          <w:szCs w:val="24"/>
                        </w:rPr>
                      </w:pPr>
                      <w:r w:rsidRPr="004E2C52">
                        <w:rPr>
                          <w:rFonts w:ascii="Tahoma" w:eastAsia="Gulim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</w:rPr>
                        <w:t>Speech bubbles</w:t>
                      </w:r>
                      <w:r w:rsidRPr="004E2C52">
                        <w:rPr>
                          <w:rFonts w:ascii="Tahoma" w:eastAsia="Gulim" w:hAnsi="Tahoma" w:cs="Tahoma"/>
                          <w:color w:val="B70DA3" w:themeColor="accent2"/>
                          <w:sz w:val="24"/>
                          <w:szCs w:val="24"/>
                        </w:rPr>
                        <w:t xml:space="preserve"> </w:t>
                      </w:r>
                      <w:r w:rsidRPr="004E2C52">
                        <w:rPr>
                          <w:rFonts w:ascii="Tahoma" w:eastAsia="Gulim" w:hAnsi="Tahoma" w:cs="Tahoma"/>
                          <w:sz w:val="24"/>
                          <w:szCs w:val="24"/>
                        </w:rPr>
                        <w:t>like this are ideas you gave us said in your own words</w:t>
                      </w:r>
                    </w:p>
                  </w:txbxContent>
                </v:textbox>
              </v:shape>
            </w:pict>
          </mc:Fallback>
        </mc:AlternateContent>
      </w:r>
      <w:r w:rsidR="004D4571" w:rsidRPr="00127C5F">
        <w:rPr>
          <w:color w:val="E36C0A" w:themeColor="accent6" w:themeShade="BF"/>
        </w:rPr>
        <w:br w:type="page"/>
      </w:r>
    </w:p>
    <w:p w14:paraId="78DC1207" w14:textId="0E2DBC34" w:rsidR="003E479C" w:rsidRDefault="00861EE0" w:rsidP="004D4571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F94394" wp14:editId="2A2E3609">
                <wp:simplePos x="0" y="0"/>
                <wp:positionH relativeFrom="rightMargin">
                  <wp:posOffset>-172720</wp:posOffset>
                </wp:positionH>
                <wp:positionV relativeFrom="paragraph">
                  <wp:posOffset>5067300</wp:posOffset>
                </wp:positionV>
                <wp:extent cx="2515235" cy="678815"/>
                <wp:effectExtent l="76200" t="38100" r="75565" b="273685"/>
                <wp:wrapNone/>
                <wp:docPr id="21" name="Speech Bubble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235" cy="678815"/>
                        </a:xfrm>
                        <a:prstGeom prst="wedgeRectCallout">
                          <a:avLst>
                            <a:gd name="adj1" fmla="val -36888"/>
                            <a:gd name="adj2" fmla="val 72468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AAB2D" w14:textId="3999EF81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How old are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9439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1" o:spid="_x0000_s1035" type="#_x0000_t61" style="position:absolute;margin-left:-13.6pt;margin-top:399pt;width:198.05pt;height:53.45pt;z-index:2518538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" adj="2832,26453" fillcolor="#4bacc6 [3208]" strokecolor="white [3201]" strokeweight="3pt">
                <v:shadow on="t" color="black" opacity="28270f" origin=",.5" offset="0,3pt"/>
                <v:textbox>
                  <w:txbxContent>
                    <w:p w14:paraId="02EAAB2D" w14:textId="3999EF81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How old are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D60A66" wp14:editId="30EDAC2A">
                <wp:simplePos x="0" y="0"/>
                <wp:positionH relativeFrom="margin">
                  <wp:posOffset>752475</wp:posOffset>
                </wp:positionH>
                <wp:positionV relativeFrom="paragraph">
                  <wp:posOffset>4067175</wp:posOffset>
                </wp:positionV>
                <wp:extent cx="2731135" cy="563245"/>
                <wp:effectExtent l="76200" t="38100" r="69215" b="255905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563245"/>
                        </a:xfrm>
                        <a:prstGeom prst="wedgeRectCallout">
                          <a:avLst>
                            <a:gd name="adj1" fmla="val -38292"/>
                            <a:gd name="adj2" fmla="val 73944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E1D11" w14:textId="76C574FB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Where do you live</w:t>
                            </w: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60A66" id="Speech Bubble: Rectangle 15" o:spid="_x0000_s1036" type="#_x0000_t61" style="position:absolute;margin-left:59.25pt;margin-top:320.25pt;width:215.05pt;height:44.3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" adj="2529,26772" fillcolor="#4bacc6 [3208]" strokecolor="white [3201]" strokeweight="3pt">
                <v:shadow on="t" color="black" opacity="28270f" origin=",.5" offset="0,3pt"/>
                <v:textbox>
                  <w:txbxContent>
                    <w:p w14:paraId="3A6E1D11" w14:textId="76C574FB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Where do you live</w:t>
                      </w: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AF5013D" wp14:editId="5C1A1473">
                <wp:simplePos x="0" y="0"/>
                <wp:positionH relativeFrom="column">
                  <wp:posOffset>3943350</wp:posOffset>
                </wp:positionH>
                <wp:positionV relativeFrom="paragraph">
                  <wp:posOffset>28575</wp:posOffset>
                </wp:positionV>
                <wp:extent cx="3053715" cy="1612900"/>
                <wp:effectExtent l="76200" t="38100" r="70485" b="46355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715" cy="1612900"/>
                        </a:xfrm>
                        <a:prstGeom prst="wedgeRectCallout">
                          <a:avLst>
                            <a:gd name="adj1" fmla="val -41626"/>
                            <a:gd name="adj2" fmla="val 7074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9D52D" w14:textId="4E0014EA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How did you hear about the Survey?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5013D" id="Speech Bubble: Rectangle 3" o:spid="_x0000_s1037" type="#_x0000_t61" style="position:absolute;margin-left:310.5pt;margin-top:2.25pt;width:240.45pt;height:12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" adj="1809,26081" fillcolor="#4bacc6 [3208]" strokecolor="white [3201]" strokeweight="3pt">
                <v:shadow on="t" color="black" opacity="28270f" origin=",.5" offset="0,3pt"/>
                <v:textbox>
                  <w:txbxContent>
                    <w:p w14:paraId="6C49D52D" w14:textId="4E0014EA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How did you hear about the Survey?</w:t>
                      </w:r>
                    </w:p>
                  </w:txbxContent>
                </v:textbox>
              </v:shape>
            </w:pict>
          </mc:Fallback>
        </mc:AlternateContent>
      </w:r>
      <w:r w:rsidR="006C128D">
        <w:rPr>
          <w:rFonts w:ascii="Corbel" w:hAnsi="Corbel"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2A8FAD8" wp14:editId="11CB6211">
                <wp:simplePos x="0" y="0"/>
                <wp:positionH relativeFrom="column">
                  <wp:posOffset>3578860</wp:posOffset>
                </wp:positionH>
                <wp:positionV relativeFrom="paragraph">
                  <wp:posOffset>3269311</wp:posOffset>
                </wp:positionV>
                <wp:extent cx="1715990" cy="1715990"/>
                <wp:effectExtent l="57150" t="57150" r="113030" b="113030"/>
                <wp:wrapNone/>
                <wp:docPr id="392" name="Oval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990" cy="1715990"/>
                        </a:xfrm>
                        <a:prstGeom prst="ellipse">
                          <a:avLst/>
                        </a:prstGeom>
                        <a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91FFC" id="Oval 392" o:spid="_x0000_s1026" style="position:absolute;margin-left:281.8pt;margin-top:257.45pt;width:135.1pt;height:135.1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" strokecolor="#eeece1 [3214]" strokeweight="2.25pt">
                <v:fill r:id="rId16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6C128D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7F5308D" wp14:editId="339AD574">
                <wp:simplePos x="0" y="0"/>
                <wp:positionH relativeFrom="page">
                  <wp:posOffset>4750435</wp:posOffset>
                </wp:positionH>
                <wp:positionV relativeFrom="paragraph">
                  <wp:posOffset>2746706</wp:posOffset>
                </wp:positionV>
                <wp:extent cx="1750943" cy="988060"/>
                <wp:effectExtent l="38100" t="114300" r="40005" b="40640"/>
                <wp:wrapNone/>
                <wp:docPr id="14" name="Speech Bubble: 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43" cy="988060"/>
                        </a:xfrm>
                        <a:prstGeom prst="wedgeEllipseCallout">
                          <a:avLst>
                            <a:gd name="adj1" fmla="val -3631"/>
                            <a:gd name="adj2" fmla="val -58965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E4E91" w14:textId="20E6A56A" w:rsidR="00AE2371" w:rsidRPr="006C128D" w:rsidRDefault="00AE2371" w:rsidP="00CE5A87">
                            <w:pPr>
                              <w:pStyle w:val="BalloonText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  <w:t>Lancashire Evening Post or Blog Preston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530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4" o:spid="_x0000_s1038" type="#_x0000_t63" style="position:absolute;margin-left:374.05pt;margin-top:216.3pt;width:137.85pt;height:77.8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" adj="10016,-1936" fillcolor="white [3201]" strokecolor="#b2b2b2 [3206]" strokeweight="3pt">
                <v:textbox>
                  <w:txbxContent>
                    <w:p w14:paraId="629E4E91" w14:textId="20E6A56A" w:rsidR="00AE2371" w:rsidRPr="006C128D" w:rsidRDefault="00AE2371" w:rsidP="00CE5A87">
                      <w:pPr>
                        <w:pStyle w:val="BalloonText"/>
                        <w:jc w:val="center"/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  <w:t>Lancashire Evening Post or Blog Preston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128D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26B7573" wp14:editId="1F72BF33">
                <wp:simplePos x="0" y="0"/>
                <wp:positionH relativeFrom="page">
                  <wp:posOffset>3989897</wp:posOffset>
                </wp:positionH>
                <wp:positionV relativeFrom="paragraph">
                  <wp:posOffset>2124323</wp:posOffset>
                </wp:positionV>
                <wp:extent cx="1440843" cy="1005205"/>
                <wp:effectExtent l="38100" t="152400" r="45085" b="42545"/>
                <wp:wrapNone/>
                <wp:docPr id="12" name="Speech Bubble: 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43" cy="1005205"/>
                        </a:xfrm>
                        <a:prstGeom prst="wedgeEllipseCallout">
                          <a:avLst>
                            <a:gd name="adj1" fmla="val 7024"/>
                            <a:gd name="adj2" fmla="val -6163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B9D6D" w14:textId="75174ADA" w:rsidR="00AE2371" w:rsidRPr="006C128D" w:rsidRDefault="00AE2371" w:rsidP="00CE5A87">
                            <w:pPr>
                              <w:pStyle w:val="BalloonText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  <w:t>Local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B7573" id="Speech Bubble: Oval 12" o:spid="_x0000_s1039" type="#_x0000_t63" style="position:absolute;margin-left:314.15pt;margin-top:167.25pt;width:113.45pt;height:79.1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" adj="12317,-2512" fillcolor="white [3201]" strokecolor="#4bacc6 [3208]" strokeweight="3pt">
                <v:textbox>
                  <w:txbxContent>
                    <w:p w14:paraId="677B9D6D" w14:textId="75174ADA" w:rsidR="00AE2371" w:rsidRPr="006C128D" w:rsidRDefault="00AE2371" w:rsidP="00CE5A87">
                      <w:pPr>
                        <w:pStyle w:val="BalloonText"/>
                        <w:jc w:val="center"/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  <w:t>Local Community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1F47">
        <w:rPr>
          <w:noProof/>
          <w:lang w:eastAsia="en-GB"/>
        </w:rPr>
        <w:drawing>
          <wp:anchor distT="0" distB="0" distL="114300" distR="114300" simplePos="0" relativeHeight="251678682" behindDoc="0" locked="0" layoutInCell="1" allowOverlap="1" wp14:anchorId="2238A01D" wp14:editId="242C3E3F">
            <wp:simplePos x="0" y="0"/>
            <wp:positionH relativeFrom="margin">
              <wp:posOffset>4089069</wp:posOffset>
            </wp:positionH>
            <wp:positionV relativeFrom="page">
              <wp:posOffset>6665595</wp:posOffset>
            </wp:positionV>
            <wp:extent cx="3132814" cy="2456211"/>
            <wp:effectExtent l="0" t="0" r="10795" b="1270"/>
            <wp:wrapSquare wrapText="bothSides"/>
            <wp:docPr id="164" name="Chart 164">
              <a:extLst xmlns:a="http://schemas.openxmlformats.org/drawingml/2006/main">
                <a:ext uri="{FF2B5EF4-FFF2-40B4-BE49-F238E27FC236}">
                  <a16:creationId xmlns:a16="http://schemas.microsoft.com/office/drawing/2014/main" id="{F28784A0-BFE0-4291-9135-964DA5BA03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F4D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7AAD6C0" wp14:editId="530140C4">
                <wp:simplePos x="0" y="0"/>
                <wp:positionH relativeFrom="column">
                  <wp:posOffset>1885950</wp:posOffset>
                </wp:positionH>
                <wp:positionV relativeFrom="paragraph">
                  <wp:posOffset>2295525</wp:posOffset>
                </wp:positionV>
                <wp:extent cx="1479550" cy="1091565"/>
                <wp:effectExtent l="38100" t="190500" r="44450" b="32385"/>
                <wp:wrapNone/>
                <wp:docPr id="10" name="Speech Bubbl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1091565"/>
                        </a:xfrm>
                        <a:prstGeom prst="wedgeEllipseCallout">
                          <a:avLst>
                            <a:gd name="adj1" fmla="val 24875"/>
                            <a:gd name="adj2" fmla="val -6489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F3212" w14:textId="77777777" w:rsidR="00AE2371" w:rsidRPr="006C128D" w:rsidRDefault="00AE2371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Parents/</w:t>
                            </w:r>
                          </w:p>
                          <w:p w14:paraId="34FB6E96" w14:textId="69655C34" w:rsidR="00AE2371" w:rsidRPr="006C128D" w:rsidRDefault="00AE2371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Guardians</w:t>
                            </w:r>
                          </w:p>
                          <w:p w14:paraId="63884448" w14:textId="487667BE" w:rsidR="00AE2371" w:rsidRPr="006C128D" w:rsidRDefault="00AE2371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/Carers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D6C0" id="Speech Bubble: Oval 10" o:spid="_x0000_s1040" type="#_x0000_t63" style="position:absolute;margin-left:148.5pt;margin-top:180.75pt;width:116.5pt;height:85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" adj="16173,-3218" fillcolor="white [3201]" strokecolor="#4bacc6 [3208]" strokeweight="3pt">
                <v:textbox>
                  <w:txbxContent>
                    <w:p w14:paraId="708F3212" w14:textId="77777777" w:rsidR="00AE2371" w:rsidRPr="006C128D" w:rsidRDefault="00AE2371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Parents/</w:t>
                      </w:r>
                    </w:p>
                    <w:p w14:paraId="34FB6E96" w14:textId="69655C34" w:rsidR="00AE2371" w:rsidRPr="006C128D" w:rsidRDefault="00AE2371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Guardians</w:t>
                      </w:r>
                    </w:p>
                    <w:p w14:paraId="63884448" w14:textId="487667BE" w:rsidR="00AE2371" w:rsidRPr="006C128D" w:rsidRDefault="00AE2371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/Carers</w:t>
                      </w:r>
                    </w:p>
                  </w:txbxContent>
                </v:textbox>
              </v:shape>
            </w:pict>
          </mc:Fallback>
        </mc:AlternateContent>
      </w:r>
      <w:r w:rsidR="00B83F4D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A42365" wp14:editId="0A3E5E96">
                <wp:simplePos x="0" y="0"/>
                <wp:positionH relativeFrom="page">
                  <wp:posOffset>3143250</wp:posOffset>
                </wp:positionH>
                <wp:positionV relativeFrom="paragraph">
                  <wp:posOffset>1962150</wp:posOffset>
                </wp:positionV>
                <wp:extent cx="1125855" cy="1005205"/>
                <wp:effectExtent l="38100" t="95250" r="36195" b="42545"/>
                <wp:wrapNone/>
                <wp:docPr id="11" name="Speech Bubble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005205"/>
                        </a:xfrm>
                        <a:prstGeom prst="wedgeEllipseCallout">
                          <a:avLst>
                            <a:gd name="adj1" fmla="val 16392"/>
                            <a:gd name="adj2" fmla="val -56894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4F403" w14:textId="3A825A45" w:rsidR="00AE2371" w:rsidRPr="006C128D" w:rsidRDefault="00AE2371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Local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2365" id="Speech Bubble: Oval 11" o:spid="_x0000_s1041" type="#_x0000_t63" style="position:absolute;margin-left:247.5pt;margin-top:154.5pt;width:88.65pt;height:79.1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" adj="14341,-1489" fillcolor="white [3201]" strokecolor="#b2b2b2 [3206]" strokeweight="3pt">
                <v:textbox>
                  <w:txbxContent>
                    <w:p w14:paraId="3564F403" w14:textId="3A825A45" w:rsidR="00AE2371" w:rsidRPr="006C128D" w:rsidRDefault="00AE2371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Local Library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F4D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C685B18" wp14:editId="38F041B5">
                <wp:simplePos x="0" y="0"/>
                <wp:positionH relativeFrom="page">
                  <wp:posOffset>5019675</wp:posOffset>
                </wp:positionH>
                <wp:positionV relativeFrom="paragraph">
                  <wp:posOffset>1790700</wp:posOffset>
                </wp:positionV>
                <wp:extent cx="1333500" cy="1005205"/>
                <wp:effectExtent l="38100" t="95250" r="38100" b="42545"/>
                <wp:wrapNone/>
                <wp:docPr id="13" name="Speech Bubble: 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05205"/>
                        </a:xfrm>
                        <a:prstGeom prst="wedgeEllipseCallout">
                          <a:avLst>
                            <a:gd name="adj1" fmla="val -2976"/>
                            <a:gd name="adj2" fmla="val -5594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38986" w14:textId="1CDEBB81" w:rsidR="00AE2371" w:rsidRPr="006C128D" w:rsidRDefault="00AE2371" w:rsidP="00CE5A87">
                            <w:pPr>
                              <w:pStyle w:val="BalloonText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  <w:t>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5B18" id="Speech Bubble: Oval 13" o:spid="_x0000_s1042" type="#_x0000_t63" style="position:absolute;margin-left:395.25pt;margin-top:141pt;width:105pt;height:79.1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" adj="10157,-1284" fillcolor="white [3201]" strokecolor="#333 [3204]" strokeweight="3pt">
                <v:textbox>
                  <w:txbxContent>
                    <w:p w14:paraId="64A38986" w14:textId="1CDEBB81" w:rsidR="00AE2371" w:rsidRPr="006C128D" w:rsidRDefault="00AE2371" w:rsidP="00CE5A87">
                      <w:pPr>
                        <w:pStyle w:val="BalloonText"/>
                        <w:jc w:val="center"/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F4D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9C7B6C9" wp14:editId="61EA60E2">
                <wp:simplePos x="0" y="0"/>
                <wp:positionH relativeFrom="column">
                  <wp:posOffset>752475</wp:posOffset>
                </wp:positionH>
                <wp:positionV relativeFrom="paragraph">
                  <wp:posOffset>2552700</wp:posOffset>
                </wp:positionV>
                <wp:extent cx="1281430" cy="763905"/>
                <wp:effectExtent l="19050" t="95250" r="13970" b="17145"/>
                <wp:wrapNone/>
                <wp:docPr id="8" name="Speech Bubbl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763905"/>
                        </a:xfrm>
                        <a:prstGeom prst="wedgeEllipseCallout">
                          <a:avLst>
                            <a:gd name="adj1" fmla="val 33429"/>
                            <a:gd name="adj2" fmla="val -5844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CE184" w14:textId="5DD2D509" w:rsidR="00AE2371" w:rsidRPr="006C128D" w:rsidRDefault="00AE2371" w:rsidP="00CE5A87">
                            <w:pPr>
                              <w:pStyle w:val="NoSpacing"/>
                              <w:jc w:val="center"/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128D">
                              <w:rPr>
                                <w:rFonts w:ascii="Corbel" w:hAnsi="Corbel" w:cs="Tahoma"/>
                                <w:b/>
                                <w:bCs/>
                                <w:sz w:val="24"/>
                                <w:szCs w:val="24"/>
                              </w:rPr>
                              <w:t>Friends &amp;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7B6C9" id="Speech Bubble: Oval 8" o:spid="_x0000_s1043" type="#_x0000_t63" style="position:absolute;margin-left:59.25pt;margin-top:201pt;width:100.9pt;height:60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" adj="18021,-1825" fillcolor="white [3201]" strokecolor="#333 [3204]" strokeweight="3pt">
                <v:textbox>
                  <w:txbxContent>
                    <w:p w14:paraId="244CE184" w14:textId="5DD2D509" w:rsidR="00AE2371" w:rsidRPr="006C128D" w:rsidRDefault="00AE2371" w:rsidP="00CE5A87">
                      <w:pPr>
                        <w:pStyle w:val="NoSpacing"/>
                        <w:jc w:val="center"/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6C128D">
                        <w:rPr>
                          <w:rFonts w:ascii="Corbel" w:hAnsi="Corbel" w:cs="Tahoma"/>
                          <w:b/>
                          <w:bCs/>
                          <w:sz w:val="24"/>
                          <w:szCs w:val="24"/>
                        </w:rPr>
                        <w:t>Friends &amp; Family</w:t>
                      </w:r>
                    </w:p>
                  </w:txbxContent>
                </v:textbox>
              </v:shape>
            </w:pict>
          </mc:Fallback>
        </mc:AlternateContent>
      </w:r>
      <w:r w:rsidR="00CB7B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011D751" wp14:editId="2B5514E2">
                <wp:simplePos x="0" y="0"/>
                <wp:positionH relativeFrom="margin">
                  <wp:posOffset>942975</wp:posOffset>
                </wp:positionH>
                <wp:positionV relativeFrom="paragraph">
                  <wp:posOffset>7458075</wp:posOffset>
                </wp:positionV>
                <wp:extent cx="2657475" cy="609600"/>
                <wp:effectExtent l="0" t="0" r="390525" b="0"/>
                <wp:wrapNone/>
                <wp:docPr id="322" name="Speech Bubble: Rectangle with Corners Rounded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09600"/>
                        </a:xfrm>
                        <a:prstGeom prst="wedgeRoundRectCallout">
                          <a:avLst>
                            <a:gd name="adj1" fmla="val 63755"/>
                            <a:gd name="adj2" fmla="val 18750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27F66" w14:textId="22C2ADEE" w:rsidR="00AE2371" w:rsidRPr="00CB7B4A" w:rsidRDefault="00AE2371" w:rsidP="00CB7B4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B7B4A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Most of you lived in Preston and were attending High School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1D751" id="Speech Bubble: Rectangle with Corners Rounded 322" o:spid="_x0000_s1044" type="#_x0000_t62" style="position:absolute;margin-left:74.25pt;margin-top:587.25pt;width:209.25pt;height:48pt;z-index:252142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" adj="24571,14850" fillcolor="#f24edf [1941]" stroked="f" strokeweight="3pt">
                <v:textbox>
                  <w:txbxContent>
                    <w:p w14:paraId="41627F66" w14:textId="22C2ADEE" w:rsidR="00AE2371" w:rsidRPr="00CB7B4A" w:rsidRDefault="00AE2371" w:rsidP="00CB7B4A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CB7B4A">
                        <w:rPr>
                          <w:b/>
                          <w:bCs/>
                          <w:color w:val="262626" w:themeColor="text1" w:themeTint="D9"/>
                        </w:rPr>
                        <w:t>Most of you lived in Preston and were attending High School</w:t>
                      </w:r>
                      <w:r>
                        <w:rPr>
                          <w:b/>
                          <w:bCs/>
                          <w:color w:val="262626" w:themeColor="text1" w:themeTint="D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B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0189ABF" wp14:editId="50CB2F7D">
                <wp:simplePos x="0" y="0"/>
                <wp:positionH relativeFrom="column">
                  <wp:posOffset>933450</wp:posOffset>
                </wp:positionH>
                <wp:positionV relativeFrom="paragraph">
                  <wp:posOffset>7467600</wp:posOffset>
                </wp:positionV>
                <wp:extent cx="2657475" cy="609600"/>
                <wp:effectExtent l="0" t="190500" r="9525" b="0"/>
                <wp:wrapNone/>
                <wp:docPr id="261" name="Speech Bubble: Rectangle with Corners Rounded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09600"/>
                        </a:xfrm>
                        <a:prstGeom prst="wedgeRoundRectCallout">
                          <a:avLst>
                            <a:gd name="adj1" fmla="val -20116"/>
                            <a:gd name="adj2" fmla="val -79688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1221" w14:textId="77777777" w:rsidR="00AE2371" w:rsidRDefault="00AE2371" w:rsidP="00CB7B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89ABF" id="Speech Bubble: Rectangle with Corners Rounded 261" o:spid="_x0000_s1045" type="#_x0000_t62" style="position:absolute;margin-left:73.5pt;margin-top:588pt;width:209.25pt;height:4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" adj="6455,-6413" fillcolor="#f24edf [1941]" stroked="f" strokeweight="3pt">
                <v:textbox>
                  <w:txbxContent>
                    <w:p w14:paraId="6D001221" w14:textId="77777777" w:rsidR="00AE2371" w:rsidRDefault="00AE2371" w:rsidP="00CB7B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479C"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 wp14:anchorId="5442DFBC" wp14:editId="45883151">
            <wp:simplePos x="0" y="0"/>
            <wp:positionH relativeFrom="margin">
              <wp:posOffset>422215</wp:posOffset>
            </wp:positionH>
            <wp:positionV relativeFrom="margin">
              <wp:posOffset>4623039</wp:posOffset>
            </wp:positionV>
            <wp:extent cx="3484880" cy="2726690"/>
            <wp:effectExtent l="0" t="0" r="1270" b="16510"/>
            <wp:wrapSquare wrapText="bothSides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5F4833AD-D19C-443B-925C-77753191E0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9C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7131DC7" wp14:editId="4B041558">
                <wp:simplePos x="0" y="0"/>
                <wp:positionH relativeFrom="column">
                  <wp:posOffset>6361166</wp:posOffset>
                </wp:positionH>
                <wp:positionV relativeFrom="paragraph">
                  <wp:posOffset>4573845</wp:posOffset>
                </wp:positionV>
                <wp:extent cx="679690" cy="544195"/>
                <wp:effectExtent l="76200" t="38100" r="82550" b="12255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9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E5888" w14:textId="77777777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31DC7" id="Rectangle 22" o:spid="_x0000_s1046" style="position:absolute;margin-left:500.9pt;margin-top:360.15pt;width:53.5pt;height:42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416E5888" w14:textId="77777777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 w:rsidR="003E479C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9B77024" wp14:editId="0B99DE00">
                <wp:simplePos x="0" y="0"/>
                <wp:positionH relativeFrom="column">
                  <wp:posOffset>1673225</wp:posOffset>
                </wp:positionH>
                <wp:positionV relativeFrom="paragraph">
                  <wp:posOffset>3580394</wp:posOffset>
                </wp:positionV>
                <wp:extent cx="722630" cy="544195"/>
                <wp:effectExtent l="76200" t="38100" r="77470" b="1225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09759" w14:textId="3E50E4F2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77024" id="Rectangle 16" o:spid="_x0000_s1047" style="position:absolute;margin-left:131.75pt;margin-top:281.9pt;width:56.9pt;height:42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" fillcolor="#b2b2b2 [3206]" strokecolor="white [3201]" strokeweight="3pt">
                <v:shadow on="t" color="black" opacity="28270f" origin=",.5" offset="0,3pt"/>
                <v:textbox>
                  <w:txbxContent>
                    <w:p w14:paraId="01409759" w14:textId="3E50E4F2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  <w:r w:rsidR="00CE5A87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905889" wp14:editId="0ED459FF">
                <wp:simplePos x="0" y="0"/>
                <wp:positionH relativeFrom="column">
                  <wp:posOffset>3659397</wp:posOffset>
                </wp:positionH>
                <wp:positionV relativeFrom="paragraph">
                  <wp:posOffset>-189781</wp:posOffset>
                </wp:positionV>
                <wp:extent cx="696943" cy="509881"/>
                <wp:effectExtent l="76200" t="38100" r="84455" b="1193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43" cy="5098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34E12" w14:textId="6BC166C3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Q1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05889" id="Rectangle 6" o:spid="_x0000_s1048" style="position:absolute;margin-left:288.15pt;margin-top:-14.95pt;width:54.9pt;height:40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58D34E12" w14:textId="6BC166C3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Q1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C5A24" w:rsidRPr="00DC5A2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20E5242" wp14:editId="3CE50EBC">
                <wp:simplePos x="0" y="0"/>
                <wp:positionH relativeFrom="column">
                  <wp:posOffset>-474345</wp:posOffset>
                </wp:positionH>
                <wp:positionV relativeFrom="paragraph">
                  <wp:posOffset>-1697990</wp:posOffset>
                </wp:positionV>
                <wp:extent cx="3876675" cy="3876675"/>
                <wp:effectExtent l="0" t="0" r="9525" b="9525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7B79F" w14:textId="77777777" w:rsidR="00AE2371" w:rsidRDefault="00AE2371" w:rsidP="00DC5A24">
                            <w:pPr>
                              <w:pStyle w:val="Heading1"/>
                            </w:pPr>
                          </w:p>
                          <w:p w14:paraId="32B1D899" w14:textId="6878B895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Your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E5242" id="Oval 178" o:spid="_x0000_s1049" style="position:absolute;margin-left:-37.35pt;margin-top:-133.7pt;width:305.25pt;height:305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" fillcolor="#4bacc6 [3208]" stroked="f" strokeweight="3pt">
                <v:fill opacity="43947f"/>
                <v:textbox>
                  <w:txbxContent>
                    <w:p w14:paraId="7907B79F" w14:textId="77777777" w:rsidR="00AE2371" w:rsidRDefault="00AE2371" w:rsidP="00DC5A24">
                      <w:pPr>
                        <w:pStyle w:val="Heading1"/>
                      </w:pPr>
                    </w:p>
                    <w:p w14:paraId="32B1D899" w14:textId="6878B895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EF358A">
                        <w:rPr>
                          <w:color w:val="FFFFFF" w:themeColor="background1"/>
                          <w:sz w:val="96"/>
                          <w:szCs w:val="96"/>
                        </w:rPr>
                        <w:t>Your Details</w:t>
                      </w:r>
                    </w:p>
                  </w:txbxContent>
                </v:textbox>
              </v:oval>
            </w:pict>
          </mc:Fallback>
        </mc:AlternateContent>
      </w:r>
      <w:r w:rsidR="00750509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983015" wp14:editId="6182A569">
                <wp:simplePos x="0" y="0"/>
                <wp:positionH relativeFrom="margin">
                  <wp:posOffset>6426200</wp:posOffset>
                </wp:positionH>
                <wp:positionV relativeFrom="margin">
                  <wp:posOffset>2392680</wp:posOffset>
                </wp:positionV>
                <wp:extent cx="1356995" cy="868680"/>
                <wp:effectExtent l="0" t="0" r="0" b="7620"/>
                <wp:wrapNone/>
                <wp:docPr id="17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chemeClr val="accent5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084D" w14:textId="41974BEB" w:rsidR="00AE2371" w:rsidRPr="009D180E" w:rsidRDefault="00AE2371" w:rsidP="00381773">
                            <w:pPr>
                              <w:pStyle w:val="TabNam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98301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18" o:spid="_x0000_s1050" type="#_x0000_t15" style="position:absolute;margin-left:506pt;margin-top:188.4pt;width:106.85pt;height:68.4pt;rotation:180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" fillcolor="#4bacc6 [3208]" stroked="f" strokeweight=".25pt">
                <v:textbox>
                  <w:txbxContent>
                    <w:p w14:paraId="2ADD084D" w14:textId="41974BEB" w:rsidR="00AE2371" w:rsidRPr="009D180E" w:rsidRDefault="00AE2371" w:rsidP="00381773">
                      <w:pPr>
                        <w:pStyle w:val="TabName"/>
                        <w:rPr>
                          <w:color w:val="000000" w:themeColor="text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D4571" w:rsidRPr="00127C5F">
        <w:rPr>
          <w:color w:val="E36C0A" w:themeColor="accent6" w:themeShade="BF"/>
        </w:rPr>
        <w:br w:type="page"/>
      </w:r>
    </w:p>
    <w:p w14:paraId="76FF58A0" w14:textId="4E449221" w:rsidR="003E479C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27E2B9D" wp14:editId="182C2342">
                <wp:simplePos x="0" y="0"/>
                <wp:positionH relativeFrom="margin">
                  <wp:posOffset>1152525</wp:posOffset>
                </wp:positionH>
                <wp:positionV relativeFrom="paragraph">
                  <wp:posOffset>3495675</wp:posOffset>
                </wp:positionV>
                <wp:extent cx="5813425" cy="904875"/>
                <wp:effectExtent l="76200" t="38100" r="73025" b="409575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3425" cy="904875"/>
                        </a:xfrm>
                        <a:prstGeom prst="wedgeRectCallout">
                          <a:avLst>
                            <a:gd name="adj1" fmla="val 4986"/>
                            <a:gd name="adj2" fmla="val 8132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51F34" w14:textId="591B828B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If you attend a School, College or University, please tell us which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2B9D" id="Speech Bubble: Rectangle 27" o:spid="_x0000_s1051" type="#_x0000_t61" style="position:absolute;margin-left:90.75pt;margin-top:275.25pt;width:457.75pt;height:71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" adj="11877,28366" fillcolor="#4bacc6 [3208]" strokecolor="white [3201]" strokeweight="3pt">
                <v:shadow on="t" color="black" opacity="28270f" origin=",.5" offset="0,3pt"/>
                <v:textbox>
                  <w:txbxContent>
                    <w:p w14:paraId="11751F34" w14:textId="591B828B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If you attend a School, College or University, please tell us which 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4C98469" wp14:editId="176A1A85">
                <wp:simplePos x="0" y="0"/>
                <wp:positionH relativeFrom="margin">
                  <wp:posOffset>485775</wp:posOffset>
                </wp:positionH>
                <wp:positionV relativeFrom="paragraph">
                  <wp:posOffset>-342900</wp:posOffset>
                </wp:positionV>
                <wp:extent cx="3822700" cy="904875"/>
                <wp:effectExtent l="76200" t="38100" r="82550" b="390525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904875"/>
                        </a:xfrm>
                        <a:prstGeom prst="wedgeRectCallout">
                          <a:avLst>
                            <a:gd name="adj1" fmla="val 36140"/>
                            <a:gd name="adj2" fmla="val 79614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33EC3" w14:textId="57AA9CAB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Which of the following best describes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8469" id="Speech Bubble: Rectangle 25" o:spid="_x0000_s1052" type="#_x0000_t61" style="position:absolute;margin-left:38.25pt;margin-top:-27pt;width:301pt;height:71.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" adj="18606,27997" fillcolor="#4bacc6 [3208]" strokecolor="white [3201]" strokeweight="3pt">
                <v:shadow on="t" color="black" opacity="28270f" origin=",.5" offset="0,3pt"/>
                <v:textbox>
                  <w:txbxContent>
                    <w:p w14:paraId="7E233EC3" w14:textId="57AA9CAB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Which of the following best describes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B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6D4FBAF" wp14:editId="1D2F3281">
                <wp:simplePos x="0" y="0"/>
                <wp:positionH relativeFrom="rightMargin">
                  <wp:align>left</wp:align>
                </wp:positionH>
                <wp:positionV relativeFrom="paragraph">
                  <wp:posOffset>1762125</wp:posOffset>
                </wp:positionV>
                <wp:extent cx="2647950" cy="666750"/>
                <wp:effectExtent l="0" t="0" r="0" b="419100"/>
                <wp:wrapNone/>
                <wp:docPr id="324" name="Speech Bubble: Rectangle with Corners Rounded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666750"/>
                        </a:xfrm>
                        <a:prstGeom prst="wedgeRoundRectCallout">
                          <a:avLst>
                            <a:gd name="adj1" fmla="val -31958"/>
                            <a:gd name="adj2" fmla="val 111754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4FC93" w14:textId="7CB73597" w:rsidR="00AE2371" w:rsidRPr="00CB7B4A" w:rsidRDefault="00AE2371" w:rsidP="00CB7B4A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…spread across 20 High Schools, colleges and universities.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FBAF" id="Speech Bubble: Rectangle with Corners Rounded 324" o:spid="_x0000_s1053" type="#_x0000_t62" style="position:absolute;margin-left:0;margin-top:138.75pt;width:208.5pt;height:52.5pt;z-index:2521466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" adj="3897,34939" fillcolor="#f24edf [1941]" stroked="f" strokeweight="3pt">
                <v:textbox>
                  <w:txbxContent>
                    <w:p w14:paraId="10C4FC93" w14:textId="7CB73597" w:rsidR="00AE2371" w:rsidRPr="00CB7B4A" w:rsidRDefault="00AE2371" w:rsidP="00CB7B4A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…spread across 20 High Schools, colleges and universities.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B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88A56F8" wp14:editId="75466B47">
                <wp:simplePos x="0" y="0"/>
                <wp:positionH relativeFrom="rightMargin">
                  <wp:align>left</wp:align>
                </wp:positionH>
                <wp:positionV relativeFrom="paragraph">
                  <wp:posOffset>276225</wp:posOffset>
                </wp:positionV>
                <wp:extent cx="2562225" cy="666750"/>
                <wp:effectExtent l="190500" t="0" r="9525" b="0"/>
                <wp:wrapNone/>
                <wp:docPr id="323" name="Speech Bubble: Rectangle with Corners Rounded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66750"/>
                        </a:xfrm>
                        <a:prstGeom prst="wedgeRoundRectCallout">
                          <a:avLst>
                            <a:gd name="adj1" fmla="val -57237"/>
                            <a:gd name="adj2" fmla="val 2032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B4683" w14:textId="715D52CD" w:rsidR="00AE2371" w:rsidRPr="00CB7B4A" w:rsidRDefault="00AE2371" w:rsidP="00CB7B4A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B7B4A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Slightly more girls filled in the survey than boys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56F8" id="Speech Bubble: Rectangle with Corners Rounded 323" o:spid="_x0000_s1054" type="#_x0000_t62" style="position:absolute;margin-left:0;margin-top:21.75pt;width:201.75pt;height:52.5pt;z-index:2521446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" adj="-1563,15190" fillcolor="#f24edf [1941]" stroked="f" strokeweight="3pt">
                <v:textbox>
                  <w:txbxContent>
                    <w:p w14:paraId="5BBB4683" w14:textId="715D52CD" w:rsidR="00AE2371" w:rsidRPr="00CB7B4A" w:rsidRDefault="00AE2371" w:rsidP="00CB7B4A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CB7B4A">
                        <w:rPr>
                          <w:b/>
                          <w:bCs/>
                          <w:color w:val="262626" w:themeColor="text1" w:themeTint="D9"/>
                        </w:rPr>
                        <w:t>Slightly more girls filled in the survey than boys</w:t>
                      </w:r>
                      <w:r>
                        <w:rPr>
                          <w:b/>
                          <w:bCs/>
                          <w:color w:val="262626" w:themeColor="text1" w:themeTint="D9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30B">
        <w:rPr>
          <w:noProof/>
          <w:lang w:eastAsia="en-GB"/>
        </w:rPr>
        <w:drawing>
          <wp:anchor distT="0" distB="0" distL="114300" distR="114300" simplePos="0" relativeHeight="251881472" behindDoc="0" locked="0" layoutInCell="1" allowOverlap="1" wp14:anchorId="601761AC" wp14:editId="0FAE79EF">
            <wp:simplePos x="0" y="0"/>
            <wp:positionH relativeFrom="margin">
              <wp:posOffset>2509520</wp:posOffset>
            </wp:positionH>
            <wp:positionV relativeFrom="margin">
              <wp:posOffset>6827891</wp:posOffset>
            </wp:positionV>
            <wp:extent cx="974725" cy="953770"/>
            <wp:effectExtent l="0" t="0" r="0" b="0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397B8FC9" wp14:editId="4B81E242">
            <wp:simplePos x="0" y="0"/>
            <wp:positionH relativeFrom="margin">
              <wp:posOffset>6098540</wp:posOffset>
            </wp:positionH>
            <wp:positionV relativeFrom="margin">
              <wp:posOffset>4746996</wp:posOffset>
            </wp:positionV>
            <wp:extent cx="836295" cy="921385"/>
            <wp:effectExtent l="0" t="0" r="1905" b="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44F58241" wp14:editId="21DBED1C">
            <wp:simplePos x="0" y="0"/>
            <wp:positionH relativeFrom="margin">
              <wp:posOffset>395605</wp:posOffset>
            </wp:positionH>
            <wp:positionV relativeFrom="margin">
              <wp:posOffset>6753968</wp:posOffset>
            </wp:positionV>
            <wp:extent cx="1037590" cy="1136650"/>
            <wp:effectExtent l="0" t="0" r="0" b="635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  <w:lang w:eastAsia="en-GB"/>
        </w:rPr>
        <w:drawing>
          <wp:anchor distT="0" distB="0" distL="114300" distR="114300" simplePos="0" relativeHeight="251869184" behindDoc="0" locked="0" layoutInCell="1" allowOverlap="1" wp14:anchorId="0EE268B9" wp14:editId="0F8DCBCC">
            <wp:simplePos x="0" y="0"/>
            <wp:positionH relativeFrom="margin">
              <wp:posOffset>524881</wp:posOffset>
            </wp:positionH>
            <wp:positionV relativeFrom="margin">
              <wp:posOffset>4709160</wp:posOffset>
            </wp:positionV>
            <wp:extent cx="1336675" cy="867410"/>
            <wp:effectExtent l="0" t="0" r="0" b="889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  <w:lang w:eastAsia="en-GB"/>
        </w:rPr>
        <w:drawing>
          <wp:anchor distT="0" distB="0" distL="114300" distR="114300" simplePos="0" relativeHeight="251712507" behindDoc="0" locked="0" layoutInCell="1" allowOverlap="1" wp14:anchorId="6602FBE7" wp14:editId="318DAE90">
            <wp:simplePos x="0" y="0"/>
            <wp:positionH relativeFrom="margin">
              <wp:posOffset>6306185</wp:posOffset>
            </wp:positionH>
            <wp:positionV relativeFrom="margin">
              <wp:posOffset>5872851</wp:posOffset>
            </wp:positionV>
            <wp:extent cx="902970" cy="889000"/>
            <wp:effectExtent l="0" t="0" r="0" b="6350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  <w:lang w:eastAsia="en-GB"/>
        </w:rPr>
        <w:drawing>
          <wp:anchor distT="0" distB="0" distL="114300" distR="114300" simplePos="0" relativeHeight="251714557" behindDoc="0" locked="0" layoutInCell="1" allowOverlap="1" wp14:anchorId="543C40A6" wp14:editId="408A7CD2">
            <wp:simplePos x="0" y="0"/>
            <wp:positionH relativeFrom="margin">
              <wp:posOffset>4059555</wp:posOffset>
            </wp:positionH>
            <wp:positionV relativeFrom="margin">
              <wp:posOffset>5563606</wp:posOffset>
            </wp:positionV>
            <wp:extent cx="2406650" cy="514985"/>
            <wp:effectExtent l="0" t="0" r="0" b="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"/>
                    <a:stretch/>
                  </pic:blipFill>
                  <pic:spPr bwMode="auto">
                    <a:xfrm>
                      <a:off x="0" y="0"/>
                      <a:ext cx="2406650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0B">
        <w:rPr>
          <w:noProof/>
          <w:lang w:eastAsia="en-GB"/>
        </w:rPr>
        <w:drawing>
          <wp:anchor distT="0" distB="0" distL="114300" distR="114300" simplePos="0" relativeHeight="251886592" behindDoc="0" locked="0" layoutInCell="1" allowOverlap="1" wp14:anchorId="19780FC2" wp14:editId="15B97A25">
            <wp:simplePos x="0" y="0"/>
            <wp:positionH relativeFrom="margin">
              <wp:posOffset>4261641</wp:posOffset>
            </wp:positionH>
            <wp:positionV relativeFrom="margin">
              <wp:posOffset>6021070</wp:posOffset>
            </wp:positionV>
            <wp:extent cx="1974850" cy="713105"/>
            <wp:effectExtent l="0" t="0" r="6350" b="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7" r="437"/>
                    <a:stretch/>
                  </pic:blipFill>
                  <pic:spPr>
                    <a:xfrm>
                      <a:off x="0" y="0"/>
                      <a:ext cx="19748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E2A15CB" wp14:editId="604C3F76">
                <wp:simplePos x="0" y="0"/>
                <wp:positionH relativeFrom="column">
                  <wp:posOffset>6425301</wp:posOffset>
                </wp:positionH>
                <wp:positionV relativeFrom="paragraph">
                  <wp:posOffset>3404870</wp:posOffset>
                </wp:positionV>
                <wp:extent cx="679450" cy="544195"/>
                <wp:effectExtent l="76200" t="38100" r="82550" b="1225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A03BD" w14:textId="5B599203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A15CB" id="Rectangle 24" o:spid="_x0000_s1055" style="position:absolute;margin-left:505.95pt;margin-top:268.1pt;width:53.5pt;height:42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1DBA03BD" w14:textId="5B599203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5.</w:t>
                      </w:r>
                    </w:p>
                  </w:txbxContent>
                </v:textbox>
              </v:rect>
            </w:pict>
          </mc:Fallback>
        </mc:AlternateContent>
      </w:r>
      <w:r w:rsidR="00CB75DC">
        <w:rPr>
          <w:noProof/>
          <w:lang w:eastAsia="en-GB"/>
        </w:rPr>
        <w:drawing>
          <wp:anchor distT="0" distB="0" distL="114300" distR="114300" simplePos="0" relativeHeight="251885568" behindDoc="0" locked="0" layoutInCell="1" allowOverlap="1" wp14:anchorId="0A612EC2" wp14:editId="67D3227A">
            <wp:simplePos x="0" y="0"/>
            <wp:positionH relativeFrom="margin">
              <wp:posOffset>6063891</wp:posOffset>
            </wp:positionH>
            <wp:positionV relativeFrom="margin">
              <wp:posOffset>6874642</wp:posOffset>
            </wp:positionV>
            <wp:extent cx="1020445" cy="1065530"/>
            <wp:effectExtent l="0" t="0" r="8255" b="1270"/>
            <wp:wrapSquare wrapText="bothSides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68B850C7" wp14:editId="35059B32">
            <wp:simplePos x="0" y="0"/>
            <wp:positionH relativeFrom="rightMargin">
              <wp:posOffset>284552</wp:posOffset>
            </wp:positionH>
            <wp:positionV relativeFrom="margin">
              <wp:posOffset>6885713</wp:posOffset>
            </wp:positionV>
            <wp:extent cx="1026795" cy="1041400"/>
            <wp:effectExtent l="0" t="0" r="1905" b="6350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7E7143B7" wp14:editId="0F8F023C">
            <wp:simplePos x="0" y="0"/>
            <wp:positionH relativeFrom="margin">
              <wp:posOffset>3484748</wp:posOffset>
            </wp:positionH>
            <wp:positionV relativeFrom="margin">
              <wp:posOffset>6780782</wp:posOffset>
            </wp:positionV>
            <wp:extent cx="1095375" cy="1170305"/>
            <wp:effectExtent l="0" t="0" r="9525" b="0"/>
            <wp:wrapSquare wrapText="bothSides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  <w:lang w:eastAsia="en-GB"/>
        </w:rPr>
        <w:drawing>
          <wp:anchor distT="0" distB="0" distL="114300" distR="114300" simplePos="0" relativeHeight="251880448" behindDoc="0" locked="0" layoutInCell="1" allowOverlap="1" wp14:anchorId="229E028A" wp14:editId="06AFA5A5">
            <wp:simplePos x="0" y="0"/>
            <wp:positionH relativeFrom="margin">
              <wp:posOffset>1416697</wp:posOffset>
            </wp:positionH>
            <wp:positionV relativeFrom="margin">
              <wp:posOffset>7607935</wp:posOffset>
            </wp:positionV>
            <wp:extent cx="1123315" cy="487045"/>
            <wp:effectExtent l="0" t="0" r="635" b="8255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DC">
        <w:rPr>
          <w:noProof/>
          <w:lang w:eastAsia="en-GB"/>
        </w:rPr>
        <w:drawing>
          <wp:anchor distT="0" distB="0" distL="114300" distR="114300" simplePos="0" relativeHeight="251879424" behindDoc="0" locked="0" layoutInCell="1" allowOverlap="1" wp14:anchorId="595610A0" wp14:editId="1AC793C1">
            <wp:simplePos x="0" y="0"/>
            <wp:positionH relativeFrom="margin">
              <wp:posOffset>1483599</wp:posOffset>
            </wp:positionH>
            <wp:positionV relativeFrom="margin">
              <wp:posOffset>6909698</wp:posOffset>
            </wp:positionV>
            <wp:extent cx="1004570" cy="653415"/>
            <wp:effectExtent l="0" t="0" r="5080" b="0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01">
        <w:rPr>
          <w:noProof/>
          <w:lang w:eastAsia="en-GB"/>
        </w:rPr>
        <w:drawing>
          <wp:anchor distT="0" distB="0" distL="114300" distR="114300" simplePos="0" relativeHeight="251876352" behindDoc="0" locked="0" layoutInCell="1" allowOverlap="1" wp14:anchorId="6EABF38C" wp14:editId="0D61E5DD">
            <wp:simplePos x="0" y="0"/>
            <wp:positionH relativeFrom="margin">
              <wp:posOffset>3131449</wp:posOffset>
            </wp:positionH>
            <wp:positionV relativeFrom="margin">
              <wp:posOffset>5739765</wp:posOffset>
            </wp:positionV>
            <wp:extent cx="904240" cy="942975"/>
            <wp:effectExtent l="0" t="0" r="0" b="9525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01">
        <w:rPr>
          <w:noProof/>
          <w:lang w:eastAsia="en-GB"/>
        </w:rPr>
        <w:drawing>
          <wp:anchor distT="0" distB="0" distL="114300" distR="114300" simplePos="0" relativeHeight="251875328" behindDoc="0" locked="0" layoutInCell="1" allowOverlap="1" wp14:anchorId="18384DC0" wp14:editId="7FAA3317">
            <wp:simplePos x="0" y="0"/>
            <wp:positionH relativeFrom="margin">
              <wp:posOffset>1401709</wp:posOffset>
            </wp:positionH>
            <wp:positionV relativeFrom="margin">
              <wp:posOffset>5631815</wp:posOffset>
            </wp:positionV>
            <wp:extent cx="1670050" cy="1043305"/>
            <wp:effectExtent l="0" t="0" r="6350" b="4445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01">
        <w:rPr>
          <w:noProof/>
          <w:lang w:eastAsia="en-GB"/>
        </w:rPr>
        <w:drawing>
          <wp:anchor distT="0" distB="0" distL="114300" distR="114300" simplePos="0" relativeHeight="251874304" behindDoc="0" locked="0" layoutInCell="1" allowOverlap="1" wp14:anchorId="2E9BA63A" wp14:editId="5F744AE3">
            <wp:simplePos x="0" y="0"/>
            <wp:positionH relativeFrom="margin">
              <wp:posOffset>491490</wp:posOffset>
            </wp:positionH>
            <wp:positionV relativeFrom="margin">
              <wp:posOffset>5641340</wp:posOffset>
            </wp:positionV>
            <wp:extent cx="845820" cy="1060450"/>
            <wp:effectExtent l="0" t="0" r="0" b="635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993">
        <w:rPr>
          <w:noProof/>
          <w:lang w:eastAsia="en-GB"/>
        </w:rPr>
        <w:drawing>
          <wp:anchor distT="0" distB="0" distL="114300" distR="114300" simplePos="0" relativeHeight="251713532" behindDoc="0" locked="0" layoutInCell="1" allowOverlap="1" wp14:anchorId="466544AB" wp14:editId="03F4B6A0">
            <wp:simplePos x="0" y="0"/>
            <wp:positionH relativeFrom="margin">
              <wp:posOffset>3467100</wp:posOffset>
            </wp:positionH>
            <wp:positionV relativeFrom="margin">
              <wp:posOffset>4700534</wp:posOffset>
            </wp:positionV>
            <wp:extent cx="2619375" cy="1021080"/>
            <wp:effectExtent l="0" t="0" r="9525" b="7620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993">
        <w:rPr>
          <w:noProof/>
          <w:lang w:eastAsia="en-GB"/>
        </w:rPr>
        <w:drawing>
          <wp:anchor distT="0" distB="0" distL="114300" distR="114300" simplePos="0" relativeHeight="251870208" behindDoc="0" locked="0" layoutInCell="1" allowOverlap="1" wp14:anchorId="0D25B0B7" wp14:editId="37A6E1AB">
            <wp:simplePos x="0" y="0"/>
            <wp:positionH relativeFrom="margin">
              <wp:posOffset>2035559</wp:posOffset>
            </wp:positionH>
            <wp:positionV relativeFrom="margin">
              <wp:posOffset>4735387</wp:posOffset>
            </wp:positionV>
            <wp:extent cx="1407795" cy="909320"/>
            <wp:effectExtent l="0" t="0" r="1905" b="508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9C">
        <w:rPr>
          <w:noProof/>
          <w:lang w:eastAsia="en-GB"/>
        </w:rPr>
        <w:drawing>
          <wp:anchor distT="0" distB="0" distL="114300" distR="114300" simplePos="0" relativeHeight="251715582" behindDoc="0" locked="0" layoutInCell="1" allowOverlap="1" wp14:anchorId="70198BD7" wp14:editId="71B0BE37">
            <wp:simplePos x="0" y="0"/>
            <wp:positionH relativeFrom="margin">
              <wp:posOffset>534358</wp:posOffset>
            </wp:positionH>
            <wp:positionV relativeFrom="margin">
              <wp:posOffset>577958</wp:posOffset>
            </wp:positionV>
            <wp:extent cx="3691890" cy="2726690"/>
            <wp:effectExtent l="0" t="0" r="3810" b="16510"/>
            <wp:wrapSquare wrapText="bothSides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1F037D1A-ED86-44F9-B61A-8931E5F41F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9C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7E83564" wp14:editId="515D3AA4">
                <wp:simplePos x="0" y="0"/>
                <wp:positionH relativeFrom="column">
                  <wp:posOffset>588909</wp:posOffset>
                </wp:positionH>
                <wp:positionV relativeFrom="paragraph">
                  <wp:posOffset>173331</wp:posOffset>
                </wp:positionV>
                <wp:extent cx="679690" cy="544195"/>
                <wp:effectExtent l="76200" t="38100" r="82550" b="12255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9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80018" w14:textId="4F3CC525" w:rsidR="00AE2371" w:rsidRPr="00EF358A" w:rsidRDefault="00AE2371" w:rsidP="00EF358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83564" id="Rectangle 23" o:spid="_x0000_s1056" style="position:absolute;margin-left:46.35pt;margin-top:13.65pt;width:53.5pt;height:42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" fillcolor="#b2b2b2 [3206]" strokecolor="white [3201]" strokeweight="3pt">
                <v:shadow on="t" color="black" opacity="28270f" origin=",.5" offset="0,3pt"/>
                <v:textbox>
                  <w:txbxContent>
                    <w:p w14:paraId="6E480018" w14:textId="4F3CC525" w:rsidR="00AE2371" w:rsidRPr="00EF358A" w:rsidRDefault="00AE2371" w:rsidP="00EF358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  <w:r w:rsidR="003E479C">
        <w:rPr>
          <w:color w:val="E36C0A" w:themeColor="accent6" w:themeShade="BF"/>
        </w:rPr>
        <w:br w:type="page"/>
      </w:r>
    </w:p>
    <w:p w14:paraId="048DB328" w14:textId="3C79770D" w:rsidR="004D4571" w:rsidRPr="00127C5F" w:rsidRDefault="001C0B66" w:rsidP="004D4571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3D57E9F" wp14:editId="74253C21">
                <wp:simplePos x="0" y="0"/>
                <wp:positionH relativeFrom="column">
                  <wp:posOffset>6611620</wp:posOffset>
                </wp:positionH>
                <wp:positionV relativeFrom="paragraph">
                  <wp:posOffset>158750</wp:posOffset>
                </wp:positionV>
                <wp:extent cx="679450" cy="544195"/>
                <wp:effectExtent l="76200" t="38100" r="82550" b="12255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B6D13" w14:textId="389F771E" w:rsidR="00AE2371" w:rsidRPr="00EF358A" w:rsidRDefault="00AE2371" w:rsidP="00B8742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57E9F" id="Rectangle 30" o:spid="_x0000_s1057" style="position:absolute;margin-left:520.6pt;margin-top:12.5pt;width:53.5pt;height:42.8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794B6D13" w14:textId="389F771E" w:rsidR="00AE2371" w:rsidRPr="00EF358A" w:rsidRDefault="00AE2371" w:rsidP="00B8742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D039925" wp14:editId="1AD8F3B6">
                <wp:simplePos x="0" y="0"/>
                <wp:positionH relativeFrom="margin">
                  <wp:posOffset>3619500</wp:posOffset>
                </wp:positionH>
                <wp:positionV relativeFrom="paragraph">
                  <wp:posOffset>-9525</wp:posOffset>
                </wp:positionV>
                <wp:extent cx="3057525" cy="904875"/>
                <wp:effectExtent l="76200" t="38100" r="85725" b="371475"/>
                <wp:wrapNone/>
                <wp:docPr id="2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904875"/>
                        </a:xfrm>
                        <a:prstGeom prst="wedgeRectCallout">
                          <a:avLst>
                            <a:gd name="adj1" fmla="val 6298"/>
                            <a:gd name="adj2" fmla="val 77509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674FB" w14:textId="6EC1E9BE" w:rsidR="00AE2371" w:rsidRPr="00EF358A" w:rsidRDefault="00AE2371" w:rsidP="00A3330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What’s the </w:t>
                            </w:r>
                            <w:r w:rsidRPr="00AE5C9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best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thing about living 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9925" id="Speech Bubble: Rectangle 2" o:spid="_x0000_s1058" type="#_x0000_t61" style="position:absolute;margin-left:285pt;margin-top:-.75pt;width:240.75pt;height:71.2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" adj="12160,27542" fillcolor="#f79646 [3209]" strokecolor="white [3201]" strokeweight="3pt">
                <v:shadow on="t" color="black" opacity="28270f" origin=",.5" offset="0,3pt"/>
                <v:textbox>
                  <w:txbxContent>
                    <w:p w14:paraId="2BA674FB" w14:textId="6EC1E9BE" w:rsidR="00AE2371" w:rsidRPr="00EF358A" w:rsidRDefault="00AE2371" w:rsidP="00A3330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What’s the </w:t>
                      </w:r>
                      <w:r w:rsidRPr="00AE5C9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best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thing about living 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CA1C3" w14:textId="1936FB2D" w:rsidR="00C47E5D" w:rsidRPr="00127C5F" w:rsidRDefault="000D0FB4" w:rsidP="00C47E5D">
      <w:pPr>
        <w:rPr>
          <w:color w:val="E36C0A" w:themeColor="accent6" w:themeShade="BF"/>
        </w:rPr>
      </w:pPr>
      <w:r w:rsidRPr="000D0FB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F9BBEE7" wp14:editId="7BB9191D">
                <wp:simplePos x="0" y="0"/>
                <wp:positionH relativeFrom="column">
                  <wp:posOffset>-477988</wp:posOffset>
                </wp:positionH>
                <wp:positionV relativeFrom="paragraph">
                  <wp:posOffset>-1602740</wp:posOffset>
                </wp:positionV>
                <wp:extent cx="3876675" cy="3876675"/>
                <wp:effectExtent l="0" t="0" r="9525" b="9525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02A3E" w14:textId="333193D9" w:rsidR="00AE2371" w:rsidRPr="00A3330B" w:rsidRDefault="00AE2371" w:rsidP="00A3330B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Your </w:t>
                            </w: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BBEE7" id="Oval 180" o:spid="_x0000_s1059" style="position:absolute;margin-left:-37.65pt;margin-top:-126.2pt;width:305.25pt;height:305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" fillcolor="#f79646 [3209]" stroked="f" strokeweight="3pt">
                <v:fill opacity="43947f"/>
                <v:textbox>
                  <w:txbxContent>
                    <w:p w14:paraId="16E02A3E" w14:textId="333193D9" w:rsidR="00AE2371" w:rsidRPr="00A3330B" w:rsidRDefault="00AE2371" w:rsidP="00A3330B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EF358A"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Your </w:t>
                      </w: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Area</w:t>
                      </w:r>
                    </w:p>
                  </w:txbxContent>
                </v:textbox>
              </v:oval>
            </w:pict>
          </mc:Fallback>
        </mc:AlternateContent>
      </w:r>
    </w:p>
    <w:p w14:paraId="52C67C32" w14:textId="781085C9" w:rsidR="00C47E5D" w:rsidRDefault="00660F8A" w:rsidP="00894754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689957" behindDoc="0" locked="0" layoutInCell="1" allowOverlap="1" wp14:anchorId="2843D884" wp14:editId="66FC8A9A">
            <wp:simplePos x="0" y="0"/>
            <wp:positionH relativeFrom="margin">
              <wp:posOffset>6474460</wp:posOffset>
            </wp:positionH>
            <wp:positionV relativeFrom="margin">
              <wp:posOffset>1017905</wp:posOffset>
            </wp:positionV>
            <wp:extent cx="534670" cy="534670"/>
            <wp:effectExtent l="0" t="0" r="0" b="0"/>
            <wp:wrapSquare wrapText="bothSides"/>
            <wp:docPr id="161" name="Graphic 161" descr="School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schoolhous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77982" w14:textId="7F29ECF9" w:rsidR="00C34BB9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3666ADD" wp14:editId="3AD26F46">
                <wp:simplePos x="0" y="0"/>
                <wp:positionH relativeFrom="margin">
                  <wp:posOffset>4086225</wp:posOffset>
                </wp:positionH>
                <wp:positionV relativeFrom="paragraph">
                  <wp:posOffset>4644390</wp:posOffset>
                </wp:positionV>
                <wp:extent cx="2759075" cy="807085"/>
                <wp:effectExtent l="76200" t="38100" r="79375" b="259715"/>
                <wp:wrapNone/>
                <wp:docPr id="378" name="Speech Bubble: 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075" cy="807085"/>
                        </a:xfrm>
                        <a:prstGeom prst="wedgeRectCallout">
                          <a:avLst>
                            <a:gd name="adj1" fmla="val 37737"/>
                            <a:gd name="adj2" fmla="val 6819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57928" w14:textId="51C9A9CD" w:rsidR="00AE2371" w:rsidRPr="00C34BB9" w:rsidRDefault="00AE2371" w:rsidP="00C34BB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875F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What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would you change and </w:t>
                            </w:r>
                            <w:r w:rsidRPr="001875F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why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6ADD" id="Speech Bubble: Rectangle 378" o:spid="_x0000_s1060" type="#_x0000_t61" style="position:absolute;margin-left:321.75pt;margin-top:365.7pt;width:217.25pt;height:63.55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" adj="18951,25530" fillcolor="#f79646 [3209]" strokecolor="white [3201]" strokeweight="3pt">
                <v:shadow on="t" color="black" opacity="28270f" origin=",.5" offset="0,3pt"/>
                <v:textbox>
                  <w:txbxContent>
                    <w:p w14:paraId="1DE57928" w14:textId="51C9A9CD" w:rsidR="00AE2371" w:rsidRPr="00C34BB9" w:rsidRDefault="00AE2371" w:rsidP="00C34BB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1875F1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What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would you change and </w:t>
                      </w:r>
                      <w:r w:rsidRPr="001875F1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why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7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7198D3B" wp14:editId="0FEBB07E">
                <wp:simplePos x="0" y="0"/>
                <wp:positionH relativeFrom="column">
                  <wp:posOffset>3876675</wp:posOffset>
                </wp:positionH>
                <wp:positionV relativeFrom="paragraph">
                  <wp:posOffset>5749290</wp:posOffset>
                </wp:positionV>
                <wp:extent cx="2686050" cy="1959610"/>
                <wp:effectExtent l="152400" t="19050" r="19050" b="40640"/>
                <wp:wrapNone/>
                <wp:docPr id="404" name="Arrow: Down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959610"/>
                        </a:xfrm>
                        <a:prstGeom prst="downArrow">
                          <a:avLst>
                            <a:gd name="adj1" fmla="val 81276"/>
                            <a:gd name="adj2" fmla="val 16054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240F8" w14:textId="77777777" w:rsidR="00AE2371" w:rsidRPr="00E17942" w:rsidRDefault="00AE2371" w:rsidP="00B573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E17942">
                              <w:rPr>
                                <w:rFonts w:asciiTheme="majorHAnsi" w:hAnsiTheme="majorHAnsi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LESS</w:t>
                            </w:r>
                          </w:p>
                          <w:p w14:paraId="509340B6" w14:textId="6D9BEF93" w:rsidR="00AE2371" w:rsidRPr="00E17942" w:rsidRDefault="00AE2371" w:rsidP="00B57323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E17942">
                              <w:rPr>
                                <w:rFonts w:ascii="Corbel" w:hAnsi="Corbe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Crime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Anti-social behaviour </w:t>
                            </w:r>
                            <w:r w:rsidRPr="00AC677F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· P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ollution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itter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xpensive transport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C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ars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C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ongestion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AC677F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shd w:val="clear" w:color="auto" w:fill="FFFFFF"/>
                              </w:rPr>
                              <w:t>angerous crossings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8D3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04" o:spid="_x0000_s1061" type="#_x0000_t67" style="position:absolute;margin-left:305.25pt;margin-top:452.7pt;width:211.5pt;height:154.3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" adj="18132,2022" filled="f" strokecolor="#7030a0" strokeweight="3pt">
                <v:textbox>
                  <w:txbxContent>
                    <w:p w14:paraId="4A5240F8" w14:textId="77777777" w:rsidR="00AE2371" w:rsidRPr="00E17942" w:rsidRDefault="00AE2371" w:rsidP="00B57323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E17942">
                        <w:rPr>
                          <w:rFonts w:asciiTheme="majorHAnsi" w:hAnsiTheme="majorHAnsi"/>
                          <w:b/>
                          <w:bCs/>
                          <w:color w:val="7030A0"/>
                          <w:sz w:val="44"/>
                          <w:szCs w:val="44"/>
                        </w:rPr>
                        <w:t>LESS</w:t>
                      </w:r>
                    </w:p>
                    <w:p w14:paraId="509340B6" w14:textId="6D9BEF93" w:rsidR="00AE2371" w:rsidRPr="00E17942" w:rsidRDefault="00AE2371" w:rsidP="00B57323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E17942">
                        <w:rPr>
                          <w:rFonts w:ascii="Corbel" w:hAnsi="Corbel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Crime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Anti-social behaviour </w:t>
                      </w:r>
                      <w:r w:rsidRPr="00AC677F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· P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ollution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L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itter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xpensive transport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C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ars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C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 xml:space="preserve">ongestion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AC677F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shd w:val="clear" w:color="auto" w:fill="FFFFFF"/>
                        </w:rPr>
                        <w:t>angerous crossings</w:t>
                      </w:r>
                    </w:p>
                  </w:txbxContent>
                </v:textbox>
              </v:shape>
            </w:pict>
          </mc:Fallback>
        </mc:AlternateContent>
      </w:r>
      <w:r w:rsidR="004845E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02976" behindDoc="0" locked="0" layoutInCell="1" allowOverlap="1" wp14:anchorId="4F27633D" wp14:editId="0F7E36FF">
            <wp:simplePos x="0" y="0"/>
            <wp:positionH relativeFrom="margin">
              <wp:posOffset>4141470</wp:posOffset>
            </wp:positionH>
            <wp:positionV relativeFrom="margin">
              <wp:posOffset>1074751</wp:posOffset>
            </wp:positionV>
            <wp:extent cx="586105" cy="586105"/>
            <wp:effectExtent l="0" t="0" r="0" b="4445"/>
            <wp:wrapSquare wrapText="bothSides"/>
            <wp:docPr id="250" name="Graphic 250" descr="Fork In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forkinroad.sv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E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898880" behindDoc="0" locked="0" layoutInCell="1" allowOverlap="1" wp14:anchorId="6C676014" wp14:editId="5029A265">
            <wp:simplePos x="0" y="0"/>
            <wp:positionH relativeFrom="margin">
              <wp:posOffset>6950710</wp:posOffset>
            </wp:positionH>
            <wp:positionV relativeFrom="margin">
              <wp:posOffset>2027886</wp:posOffset>
            </wp:positionV>
            <wp:extent cx="508635" cy="508635"/>
            <wp:effectExtent l="0" t="0" r="0" b="0"/>
            <wp:wrapSquare wrapText="bothSides"/>
            <wp:docPr id="246" name="Graphic 246" descr="Squi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quirrel.sv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E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179456" behindDoc="0" locked="0" layoutInCell="1" allowOverlap="1" wp14:anchorId="6A267905" wp14:editId="748BBF87">
            <wp:simplePos x="0" y="0"/>
            <wp:positionH relativeFrom="margin">
              <wp:posOffset>6143156</wp:posOffset>
            </wp:positionH>
            <wp:positionV relativeFrom="margin">
              <wp:posOffset>3808343</wp:posOffset>
            </wp:positionV>
            <wp:extent cx="370205" cy="370205"/>
            <wp:effectExtent l="0" t="0" r="0" b="0"/>
            <wp:wrapSquare wrapText="bothSides"/>
            <wp:docPr id="245" name="Graphic 245" descr="Gar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garbage.sv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rFonts w:ascii="Corbel" w:hAnsi="Corbel"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B25CE72" wp14:editId="16E35E77">
                <wp:simplePos x="0" y="0"/>
                <wp:positionH relativeFrom="column">
                  <wp:posOffset>463219</wp:posOffset>
                </wp:positionH>
                <wp:positionV relativeFrom="paragraph">
                  <wp:posOffset>3936365</wp:posOffset>
                </wp:positionV>
                <wp:extent cx="1397939" cy="1397939"/>
                <wp:effectExtent l="57150" t="57150" r="88265" b="107315"/>
                <wp:wrapNone/>
                <wp:docPr id="405" name="Oval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939" cy="1397939"/>
                        </a:xfrm>
                        <a:prstGeom prst="ellipse">
                          <a:avLst/>
                        </a:prstGeom>
                        <a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27EB4" id="Oval 405" o:spid="_x0000_s1026" style="position:absolute;margin-left:36.45pt;margin-top:309.95pt;width:110.05pt;height:110.0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" strokecolor="#eeece1 [3214]" strokeweight="2.25pt">
                <v:fill r:id="rId46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E17942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19360" behindDoc="0" locked="0" layoutInCell="1" allowOverlap="1" wp14:anchorId="1916BB1A" wp14:editId="21E5A07B">
            <wp:simplePos x="0" y="0"/>
            <wp:positionH relativeFrom="margin">
              <wp:posOffset>6391275</wp:posOffset>
            </wp:positionH>
            <wp:positionV relativeFrom="margin">
              <wp:posOffset>7747304</wp:posOffset>
            </wp:positionV>
            <wp:extent cx="628650" cy="628650"/>
            <wp:effectExtent l="0" t="0" r="0" b="0"/>
            <wp:wrapSquare wrapText="bothSides"/>
            <wp:docPr id="169" name="Graphic 169" descr="Comment Di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commentdislike.sv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204032" behindDoc="0" locked="0" layoutInCell="1" allowOverlap="1" wp14:anchorId="39C34CC2" wp14:editId="5428FD8C">
            <wp:simplePos x="0" y="0"/>
            <wp:positionH relativeFrom="margin">
              <wp:posOffset>6473190</wp:posOffset>
            </wp:positionH>
            <wp:positionV relativeFrom="margin">
              <wp:posOffset>6858304</wp:posOffset>
            </wp:positionV>
            <wp:extent cx="457200" cy="457200"/>
            <wp:effectExtent l="0" t="0" r="0" b="0"/>
            <wp:wrapSquare wrapText="bothSides"/>
            <wp:docPr id="170" name="Graphic 170" descr="Badge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badgecross.sv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21408" behindDoc="0" locked="0" layoutInCell="1" allowOverlap="1" wp14:anchorId="047AAE50" wp14:editId="2F084533">
            <wp:simplePos x="0" y="0"/>
            <wp:positionH relativeFrom="page">
              <wp:posOffset>3578529</wp:posOffset>
            </wp:positionH>
            <wp:positionV relativeFrom="margin">
              <wp:posOffset>7150100</wp:posOffset>
            </wp:positionV>
            <wp:extent cx="516890" cy="516890"/>
            <wp:effectExtent l="0" t="0" r="0" b="0"/>
            <wp:wrapSquare wrapText="bothSides"/>
            <wp:docPr id="175" name="Graphic 175" descr="No Li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nolittering.sv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 w:rsidRPr="00B57323">
        <w:rPr>
          <w:rFonts w:ascii="Calibri" w:eastAsia="Calibri" w:hAnsi="Calibri" w:cs="Times New Roman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11B06B5" wp14:editId="15AA2D52">
                <wp:simplePos x="0" y="0"/>
                <wp:positionH relativeFrom="column">
                  <wp:posOffset>1192530</wp:posOffset>
                </wp:positionH>
                <wp:positionV relativeFrom="paragraph">
                  <wp:posOffset>5036516</wp:posOffset>
                </wp:positionV>
                <wp:extent cx="2546819" cy="2673985"/>
                <wp:effectExtent l="114300" t="38100" r="63500" b="12065"/>
                <wp:wrapNone/>
                <wp:docPr id="396" name="Arrow: Up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819" cy="2673985"/>
                        </a:xfrm>
                        <a:prstGeom prst="upArrow">
                          <a:avLst>
                            <a:gd name="adj1" fmla="val 85090"/>
                            <a:gd name="adj2" fmla="val 19487"/>
                          </a:avLst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40AE4E" w14:textId="77777777" w:rsidR="00AE2371" w:rsidRPr="00E17942" w:rsidRDefault="00AE2371" w:rsidP="00B573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70AD47"/>
                                <w:sz w:val="44"/>
                                <w:szCs w:val="44"/>
                              </w:rPr>
                            </w:pPr>
                            <w:r w:rsidRPr="00E17942">
                              <w:rPr>
                                <w:rFonts w:asciiTheme="majorHAnsi" w:hAnsiTheme="majorHAnsi"/>
                                <w:b/>
                                <w:bCs/>
                                <w:color w:val="70AD47"/>
                                <w:sz w:val="44"/>
                                <w:szCs w:val="44"/>
                              </w:rPr>
                              <w:t>MORE</w:t>
                            </w:r>
                          </w:p>
                          <w:p w14:paraId="416BCCC3" w14:textId="77777777" w:rsidR="00AE2371" w:rsidRPr="00E17942" w:rsidRDefault="00AE2371" w:rsidP="00B57323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17942">
                              <w:rPr>
                                <w:rFonts w:ascii="Corbel" w:hAnsi="Corbe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Opportunity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Sports and Activities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000000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Positivity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Homes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Hospitals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Prettier buildings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Attractive parks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Cleaner urban areas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Friendlier streets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Active travel routes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3C404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· </w:t>
                            </w:r>
                            <w:r w:rsidRPr="00E17942">
                              <w:rPr>
                                <w:rFonts w:ascii="Corbel" w:hAnsi="Corbel" w:cs="Arial"/>
                                <w:b/>
                                <w:bCs/>
                                <w:color w:val="ED7D31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rgbClr w14:val="ED7D3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Faster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B06B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96" o:spid="_x0000_s1062" type="#_x0000_t68" style="position:absolute;margin-left:93.9pt;margin-top:396.6pt;width:200.55pt;height:210.5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" adj="4009,1610" filled="f" strokecolor="#70ad47" strokeweight="3pt">
                <v:textbox>
                  <w:txbxContent>
                    <w:p w14:paraId="7940AE4E" w14:textId="77777777" w:rsidR="00AE2371" w:rsidRPr="00E17942" w:rsidRDefault="00AE2371" w:rsidP="00B57323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70AD47"/>
                          <w:sz w:val="44"/>
                          <w:szCs w:val="44"/>
                        </w:rPr>
                      </w:pPr>
                      <w:r w:rsidRPr="00E17942">
                        <w:rPr>
                          <w:rFonts w:asciiTheme="majorHAnsi" w:hAnsiTheme="majorHAnsi"/>
                          <w:b/>
                          <w:bCs/>
                          <w:color w:val="70AD47"/>
                          <w:sz w:val="44"/>
                          <w:szCs w:val="44"/>
                        </w:rPr>
                        <w:t>MORE</w:t>
                      </w:r>
                    </w:p>
                    <w:p w14:paraId="416BCCC3" w14:textId="77777777" w:rsidR="00AE2371" w:rsidRPr="00E17942" w:rsidRDefault="00AE2371" w:rsidP="00B57323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 w:rsidRPr="00E17942">
                        <w:rPr>
                          <w:rFonts w:ascii="Corbel" w:hAnsi="Corbel"/>
                          <w:b/>
                          <w:bCs/>
                          <w:color w:val="ED7D31"/>
                          <w:sz w:val="24"/>
                          <w:szCs w:val="24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Opportunity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>Sports and Activities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000000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Positivity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Homes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Hospitals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Prettier buildings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Attractive parks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Cleaner urban areas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Friendlier streets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Active travel routes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3C4043"/>
                          <w:sz w:val="24"/>
                          <w:szCs w:val="24"/>
                          <w:shd w:val="clear" w:color="auto" w:fill="FFFFFF"/>
                        </w:rPr>
                        <w:t xml:space="preserve">· </w:t>
                      </w:r>
                      <w:r w:rsidRPr="00E17942">
                        <w:rPr>
                          <w:rFonts w:ascii="Corbel" w:hAnsi="Corbel" w:cs="Arial"/>
                          <w:b/>
                          <w:bCs/>
                          <w:color w:val="ED7D31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rgbClr w14:val="ED7D31">
                                <w14:lumMod w14:val="75000"/>
                              </w14:srgbClr>
                            </w14:solidFill>
                          </w14:textFill>
                        </w:rPr>
                        <w:t>Faster Internet</w:t>
                      </w:r>
                    </w:p>
                  </w:txbxContent>
                </v:textbox>
              </v:shape>
            </w:pict>
          </mc:Fallback>
        </mc:AlternateContent>
      </w:r>
      <w:r w:rsidR="00E17942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203008" behindDoc="0" locked="0" layoutInCell="1" allowOverlap="1" wp14:anchorId="3067D042" wp14:editId="56AA8D97">
            <wp:simplePos x="0" y="0"/>
            <wp:positionH relativeFrom="margin">
              <wp:posOffset>813849</wp:posOffset>
            </wp:positionH>
            <wp:positionV relativeFrom="margin">
              <wp:posOffset>7670413</wp:posOffset>
            </wp:positionV>
            <wp:extent cx="504825" cy="504825"/>
            <wp:effectExtent l="0" t="0" r="9525" b="9525"/>
            <wp:wrapSquare wrapText="bothSides"/>
            <wp:docPr id="168" name="Graphic 168" descr="No Dr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nodriving.sv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17312" behindDoc="0" locked="0" layoutInCell="1" allowOverlap="1" wp14:anchorId="2B59CE71" wp14:editId="23C3D472">
            <wp:simplePos x="0" y="0"/>
            <wp:positionH relativeFrom="margin">
              <wp:posOffset>857250</wp:posOffset>
            </wp:positionH>
            <wp:positionV relativeFrom="margin">
              <wp:posOffset>6629731</wp:posOffset>
            </wp:positionV>
            <wp:extent cx="457200" cy="457200"/>
            <wp:effectExtent l="0" t="0" r="0" b="0"/>
            <wp:wrapSquare wrapText="bothSides"/>
            <wp:docPr id="177" name="Graphic 177" descr="No sm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nosmoking1.sv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42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D2B1A0C" wp14:editId="41EB4EC8">
                <wp:simplePos x="0" y="0"/>
                <wp:positionH relativeFrom="margin">
                  <wp:align>right</wp:align>
                </wp:positionH>
                <wp:positionV relativeFrom="paragraph">
                  <wp:posOffset>320040</wp:posOffset>
                </wp:positionV>
                <wp:extent cx="1847850" cy="1259785"/>
                <wp:effectExtent l="19050" t="171450" r="19050" b="17145"/>
                <wp:wrapNone/>
                <wp:docPr id="369" name="Speech Bubble: 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259785"/>
                        </a:xfrm>
                        <a:prstGeom prst="wedgeEllipseCallout">
                          <a:avLst>
                            <a:gd name="adj1" fmla="val 35881"/>
                            <a:gd name="adj2" fmla="val -61071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996BF" w14:textId="08EEA769" w:rsidR="00AE2371" w:rsidRPr="006A711B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activities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on offer and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facilities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to do them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1A0C" id="Speech Bubble: Oval 369" o:spid="_x0000_s1063" type="#_x0000_t63" style="position:absolute;margin-left:94.3pt;margin-top:25.2pt;width:145.5pt;height:99.2pt;z-index:25216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" adj="18550,-2391" fillcolor="white [3201]" strokecolor="#b2b2b2 [3206]" strokeweight="3pt">
                <v:textbox>
                  <w:txbxContent>
                    <w:p w14:paraId="760996BF" w14:textId="08EEA769" w:rsidR="00AE2371" w:rsidRPr="006A711B" w:rsidRDefault="00AE2371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activities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on offer and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facilities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>to do them 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323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4669A0E" wp14:editId="06750120">
                <wp:simplePos x="0" y="0"/>
                <wp:positionH relativeFrom="column">
                  <wp:posOffset>6648754</wp:posOffset>
                </wp:positionH>
                <wp:positionV relativeFrom="paragraph">
                  <wp:posOffset>4771390</wp:posOffset>
                </wp:positionV>
                <wp:extent cx="679450" cy="544195"/>
                <wp:effectExtent l="76200" t="38100" r="82550" b="122555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0E563" w14:textId="77777777" w:rsidR="00AE2371" w:rsidRPr="00EF358A" w:rsidRDefault="00AE2371" w:rsidP="00C34BB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69A0E" id="Rectangle 379" o:spid="_x0000_s1064" style="position:absolute;margin-left:523.5pt;margin-top:375.7pt;width:53.5pt;height:42.8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" fillcolor="#b2b2b2 [3206]" strokecolor="white [3201]" strokeweight="3pt">
                <v:shadow on="t" color="black" opacity="28270f" origin=",.5" offset="0,3pt"/>
                <v:textbox>
                  <w:txbxContent>
                    <w:p w14:paraId="66E0E563" w14:textId="77777777" w:rsidR="00AE2371" w:rsidRPr="00EF358A" w:rsidRDefault="00AE2371" w:rsidP="00C34BB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7.</w:t>
                      </w:r>
                    </w:p>
                  </w:txbxContent>
                </v:textbox>
              </v:rect>
            </w:pict>
          </mc:Fallback>
        </mc:AlternateContent>
      </w:r>
      <w:r w:rsidR="00371F10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896832" behindDoc="0" locked="0" layoutInCell="1" allowOverlap="1" wp14:anchorId="4EDFAC0D" wp14:editId="1E72955F">
            <wp:simplePos x="0" y="0"/>
            <wp:positionH relativeFrom="margin">
              <wp:posOffset>3581400</wp:posOffset>
            </wp:positionH>
            <wp:positionV relativeFrom="margin">
              <wp:posOffset>4791075</wp:posOffset>
            </wp:positionV>
            <wp:extent cx="600075" cy="600075"/>
            <wp:effectExtent l="0" t="0" r="9525" b="0"/>
            <wp:wrapSquare wrapText="bothSides"/>
            <wp:docPr id="244" name="Graphic 244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bus.sv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10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895808" behindDoc="0" locked="0" layoutInCell="1" allowOverlap="1" wp14:anchorId="41552A1B" wp14:editId="4494197D">
            <wp:simplePos x="0" y="0"/>
            <wp:positionH relativeFrom="margin">
              <wp:posOffset>4031615</wp:posOffset>
            </wp:positionH>
            <wp:positionV relativeFrom="margin">
              <wp:posOffset>3602355</wp:posOffset>
            </wp:positionV>
            <wp:extent cx="465455" cy="465455"/>
            <wp:effectExtent l="0" t="0" r="0" b="0"/>
            <wp:wrapSquare wrapText="bothSides"/>
            <wp:docPr id="243" name="Graphic 243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train.sv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10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169216" behindDoc="0" locked="0" layoutInCell="1" allowOverlap="1" wp14:anchorId="2EDD357D" wp14:editId="1687AE4B">
            <wp:simplePos x="0" y="0"/>
            <wp:positionH relativeFrom="margin">
              <wp:posOffset>3201670</wp:posOffset>
            </wp:positionH>
            <wp:positionV relativeFrom="margin">
              <wp:posOffset>3176905</wp:posOffset>
            </wp:positionV>
            <wp:extent cx="542925" cy="542925"/>
            <wp:effectExtent l="0" t="0" r="0" b="9525"/>
            <wp:wrapSquare wrapText="bothSides"/>
            <wp:docPr id="251" name="Graphic 251" descr="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newwheelchair.sv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10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01952" behindDoc="0" locked="0" layoutInCell="1" allowOverlap="1" wp14:anchorId="01E93F05" wp14:editId="1369021C">
            <wp:simplePos x="0" y="0"/>
            <wp:positionH relativeFrom="margin">
              <wp:posOffset>5537835</wp:posOffset>
            </wp:positionH>
            <wp:positionV relativeFrom="margin">
              <wp:posOffset>1148715</wp:posOffset>
            </wp:positionV>
            <wp:extent cx="474345" cy="474345"/>
            <wp:effectExtent l="0" t="0" r="1905" b="0"/>
            <wp:wrapSquare wrapText="bothSides"/>
            <wp:docPr id="249" name="Graphic 249" descr="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road.sv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1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682782" behindDoc="0" locked="0" layoutInCell="1" allowOverlap="1" wp14:anchorId="12EBE027" wp14:editId="016E88BD">
                <wp:simplePos x="0" y="0"/>
                <wp:positionH relativeFrom="page">
                  <wp:posOffset>1876425</wp:posOffset>
                </wp:positionH>
                <wp:positionV relativeFrom="paragraph">
                  <wp:posOffset>3568065</wp:posOffset>
                </wp:positionV>
                <wp:extent cx="1743075" cy="1066800"/>
                <wp:effectExtent l="38100" t="114300" r="47625" b="38100"/>
                <wp:wrapNone/>
                <wp:docPr id="377" name="Speech Bubble: Oval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66800"/>
                        </a:xfrm>
                        <a:prstGeom prst="wedgeEllipseCallout">
                          <a:avLst>
                            <a:gd name="adj1" fmla="val 25534"/>
                            <a:gd name="adj2" fmla="val -57393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3DBE4" w14:textId="205F224B" w:rsidR="00AE2371" w:rsidRPr="00371F10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71F10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speed of broadband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E027" id="Speech Bubble: Oval 377" o:spid="_x0000_s1065" type="#_x0000_t63" style="position:absolute;margin-left:147.75pt;margin-top:280.95pt;width:137.25pt;height:84pt;z-index:251682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" adj="16315,-1597" fillcolor="white [3201]" strokecolor="#b2b2b2 [3206]" strokeweight="3pt">
                <v:textbox>
                  <w:txbxContent>
                    <w:p w14:paraId="1D43DBE4" w14:textId="205F224B" w:rsidR="00AE2371" w:rsidRPr="00371F10" w:rsidRDefault="00AE2371" w:rsidP="00802ADB">
                      <w:pPr>
                        <w:pStyle w:val="Balloon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71F10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speed of broadband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289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5CA3692" wp14:editId="1AD8CC27">
                <wp:simplePos x="0" y="0"/>
                <wp:positionH relativeFrom="page">
                  <wp:posOffset>5248275</wp:posOffset>
                </wp:positionH>
                <wp:positionV relativeFrom="paragraph">
                  <wp:posOffset>3187065</wp:posOffset>
                </wp:positionV>
                <wp:extent cx="1743075" cy="1066800"/>
                <wp:effectExtent l="38100" t="209550" r="47625" b="38100"/>
                <wp:wrapNone/>
                <wp:docPr id="376" name="Speech Bubble: Oval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66800"/>
                        </a:xfrm>
                        <a:prstGeom prst="wedgeEllipseCallout">
                          <a:avLst>
                            <a:gd name="adj1" fmla="val -4521"/>
                            <a:gd name="adj2" fmla="val -66322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70F36" w14:textId="5F943714" w:rsidR="00AE2371" w:rsidRPr="00560289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car-free town centres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3692" id="Speech Bubble: Oval 376" o:spid="_x0000_s1066" type="#_x0000_t63" style="position:absolute;margin-left:413.25pt;margin-top:250.95pt;width:137.25pt;height:84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" adj="9823,-3526" fillcolor="white [3201]" strokecolor="#b2b2b2 [3206]" strokeweight="3pt">
                <v:textbox>
                  <w:txbxContent>
                    <w:p w14:paraId="0D670F36" w14:textId="5F943714" w:rsidR="00AE2371" w:rsidRPr="00560289" w:rsidRDefault="00AE2371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color w:val="auto"/>
                          <w:sz w:val="22"/>
                          <w:szCs w:val="22"/>
                        </w:rPr>
                        <w:t xml:space="preserve">Our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car-free town centres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289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80E909F" wp14:editId="64960590">
                <wp:simplePos x="0" y="0"/>
                <wp:positionH relativeFrom="page">
                  <wp:posOffset>3638550</wp:posOffset>
                </wp:positionH>
                <wp:positionV relativeFrom="paragraph">
                  <wp:posOffset>3091815</wp:posOffset>
                </wp:positionV>
                <wp:extent cx="1743075" cy="1066800"/>
                <wp:effectExtent l="38100" t="228600" r="47625" b="38100"/>
                <wp:wrapNone/>
                <wp:docPr id="375" name="Speech Bubble: 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66800"/>
                        </a:xfrm>
                        <a:prstGeom prst="wedgeEllipseCallout">
                          <a:avLst>
                            <a:gd name="adj1" fmla="val 4769"/>
                            <a:gd name="adj2" fmla="val -69001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EE74E" w14:textId="703A2410" w:rsidR="00AE2371" w:rsidRPr="00560289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60289"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bus and train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909F" id="Speech Bubble: Oval 375" o:spid="_x0000_s1067" type="#_x0000_t63" style="position:absolute;margin-left:286.5pt;margin-top:243.45pt;width:137.25pt;height:84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" adj="11830,-4104" fillcolor="white [3201]" strokecolor="#b2b2b2 [3206]" strokeweight="3pt">
                <v:textbox>
                  <w:txbxContent>
                    <w:p w14:paraId="564EE74E" w14:textId="703A2410" w:rsidR="00AE2371" w:rsidRPr="00560289" w:rsidRDefault="00AE2371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60289">
                        <w:rPr>
                          <w:rFonts w:ascii="Corbel" w:hAnsi="Corbel"/>
                          <w:color w:val="auto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bus and train services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0F8A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684832" behindDoc="0" locked="0" layoutInCell="1" allowOverlap="1" wp14:anchorId="6C82ACC1" wp14:editId="22D17905">
            <wp:simplePos x="0" y="0"/>
            <wp:positionH relativeFrom="rightMargin">
              <wp:posOffset>1152525</wp:posOffset>
            </wp:positionH>
            <wp:positionV relativeFrom="margin">
              <wp:posOffset>2345055</wp:posOffset>
            </wp:positionV>
            <wp:extent cx="431165" cy="431165"/>
            <wp:effectExtent l="0" t="0" r="6985" b="6985"/>
            <wp:wrapSquare wrapText="bothSides"/>
            <wp:docPr id="248" name="Graphic 248" descr="Deciduou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deciduoustree.sv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F8A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685857" behindDoc="0" locked="0" layoutInCell="1" allowOverlap="1" wp14:anchorId="553CF6CF" wp14:editId="55F2564F">
                <wp:simplePos x="0" y="0"/>
                <wp:positionH relativeFrom="margin">
                  <wp:posOffset>6019800</wp:posOffset>
                </wp:positionH>
                <wp:positionV relativeFrom="paragraph">
                  <wp:posOffset>1367790</wp:posOffset>
                </wp:positionV>
                <wp:extent cx="1398270" cy="1066800"/>
                <wp:effectExtent l="19050" t="171450" r="30480" b="19050"/>
                <wp:wrapNone/>
                <wp:docPr id="373" name="Speech Bubble: 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1066800"/>
                        </a:xfrm>
                        <a:prstGeom prst="wedgeEllipseCallout">
                          <a:avLst>
                            <a:gd name="adj1" fmla="val -15764"/>
                            <a:gd name="adj2" fmla="val -62645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1E927" w14:textId="71962316" w:rsidR="00AE2371" w:rsidRPr="00660F8A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60F8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green spaces </w:t>
                            </w:r>
                            <w:r w:rsidRPr="00660F8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wildlife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CF6CF" id="Speech Bubble: Oval 373" o:spid="_x0000_s1068" type="#_x0000_t63" style="position:absolute;margin-left:474pt;margin-top:107.7pt;width:110.1pt;height:84pt;z-index:2516858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" adj="7395,-2731" fillcolor="white [3201]" strokecolor="#b2b2b2 [3206]" strokeweight="3pt">
                <v:textbox>
                  <w:txbxContent>
                    <w:p w14:paraId="6091E927" w14:textId="71962316" w:rsidR="00AE2371" w:rsidRPr="00660F8A" w:rsidRDefault="00AE2371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60F8A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green spaces </w:t>
                      </w:r>
                      <w:r w:rsidRPr="00660F8A">
                        <w:rPr>
                          <w:rFonts w:ascii="Corbel" w:hAnsi="Corbel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wildlife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F8A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6E2E9C6" wp14:editId="4B07D408">
                <wp:simplePos x="0" y="0"/>
                <wp:positionH relativeFrom="margin">
                  <wp:posOffset>4400550</wp:posOffset>
                </wp:positionH>
                <wp:positionV relativeFrom="paragraph">
                  <wp:posOffset>1710690</wp:posOffset>
                </wp:positionV>
                <wp:extent cx="2066925" cy="1485900"/>
                <wp:effectExtent l="38100" t="247650" r="47625" b="38100"/>
                <wp:wrapNone/>
                <wp:docPr id="374" name="Speech Bubble: 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485900"/>
                        </a:xfrm>
                        <a:prstGeom prst="wedgeEllipseCallout">
                          <a:avLst>
                            <a:gd name="adj1" fmla="val 4454"/>
                            <a:gd name="adj2" fmla="val -6500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33B2F" w14:textId="6C4AC2BF" w:rsidR="00AE2371" w:rsidRPr="00660F8A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F8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Its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peacefulness, cleanliness, safety </w:t>
                            </w:r>
                            <w:r w:rsidRPr="00660F8A">
                              <w:rPr>
                                <w:rFonts w:ascii="Corbel" w:hAnsi="Corbel"/>
                                <w:color w:val="auto"/>
                                <w:sz w:val="22"/>
                                <w:szCs w:val="22"/>
                              </w:rPr>
                              <w:t>and</w:t>
                            </w:r>
                            <w:r w:rsidRPr="00660F8A">
                              <w:rPr>
                                <w:rFonts w:ascii="Corbel" w:hAnsi="Corbe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beauty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E9C6" id="Speech Bubble: Oval 374" o:spid="_x0000_s1069" type="#_x0000_t63" style="position:absolute;margin-left:346.5pt;margin-top:134.7pt;width:162.75pt;height:117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" adj="11762,-3242" fillcolor="white [3201]" strokecolor="#b2b2b2 [3206]" strokeweight="3pt">
                <v:textbox>
                  <w:txbxContent>
                    <w:p w14:paraId="6E833B2F" w14:textId="6C4AC2BF" w:rsidR="00AE2371" w:rsidRPr="00660F8A" w:rsidRDefault="00AE2371" w:rsidP="00802ADB">
                      <w:pPr>
                        <w:pStyle w:val="Balloon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F8A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Its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peacefulness, cleanliness, safety </w:t>
                      </w:r>
                      <w:r w:rsidRPr="00660F8A">
                        <w:rPr>
                          <w:rFonts w:ascii="Corbel" w:hAnsi="Corbel"/>
                          <w:color w:val="auto"/>
                          <w:sz w:val="22"/>
                          <w:szCs w:val="22"/>
                        </w:rPr>
                        <w:t>and</w:t>
                      </w:r>
                      <w:r w:rsidRPr="00660F8A">
                        <w:rPr>
                          <w:rFonts w:ascii="Corbel" w:hAnsi="Corbe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beauty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F8A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101D9FC" wp14:editId="73E8D339">
                <wp:simplePos x="0" y="0"/>
                <wp:positionH relativeFrom="margin">
                  <wp:posOffset>5591175</wp:posOffset>
                </wp:positionH>
                <wp:positionV relativeFrom="paragraph">
                  <wp:posOffset>462915</wp:posOffset>
                </wp:positionV>
                <wp:extent cx="1727200" cy="838200"/>
                <wp:effectExtent l="19050" t="114300" r="25400" b="19050"/>
                <wp:wrapNone/>
                <wp:docPr id="372" name="Speech Bubble: 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38200"/>
                        </a:xfrm>
                        <a:prstGeom prst="wedgeEllipseCallout">
                          <a:avLst>
                            <a:gd name="adj1" fmla="val -14671"/>
                            <a:gd name="adj2" fmla="val -60283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68A76" w14:textId="535027C0" w:rsidR="00AE2371" w:rsidRPr="00660F8A" w:rsidRDefault="00AE2371" w:rsidP="00660F8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60F8A">
                              <w:rPr>
                                <w:rFonts w:ascii="Corbel" w:hAnsi="Corbel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quality of care facilities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1D9FC" id="Speech Bubble: Oval 372" o:spid="_x0000_s1070" type="#_x0000_t63" style="position:absolute;margin-left:440.25pt;margin-top:36.45pt;width:136pt;height:66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" adj="7631,-2221" fillcolor="white [3201]" strokecolor="#b2b2b2 [3206]" strokeweight="3pt">
                <v:textbox>
                  <w:txbxContent>
                    <w:p w14:paraId="58C68A76" w14:textId="535027C0" w:rsidR="00AE2371" w:rsidRPr="00660F8A" w:rsidRDefault="00AE2371" w:rsidP="00660F8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60F8A">
                        <w:rPr>
                          <w:rFonts w:ascii="Corbel" w:hAnsi="Corbel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quality of care facilities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11B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E0B83CE" wp14:editId="315C7218">
                <wp:simplePos x="0" y="0"/>
                <wp:positionH relativeFrom="margin">
                  <wp:posOffset>4210050</wp:posOffset>
                </wp:positionH>
                <wp:positionV relativeFrom="paragraph">
                  <wp:posOffset>434340</wp:posOffset>
                </wp:positionV>
                <wp:extent cx="1743075" cy="1209675"/>
                <wp:effectExtent l="38100" t="323850" r="47625" b="47625"/>
                <wp:wrapNone/>
                <wp:docPr id="371" name="Speech Bubble: Oval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wedgeEllipseCallout">
                          <a:avLst>
                            <a:gd name="adj1" fmla="val -3196"/>
                            <a:gd name="adj2" fmla="val -74456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73BFD" w14:textId="305E981F" w:rsidR="00AE2371" w:rsidRPr="00660F8A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closeness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0F8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to motorways, big cities and the countryside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B83CE" id="Speech Bubble: Oval 371" o:spid="_x0000_s1071" type="#_x0000_t63" style="position:absolute;margin-left:331.5pt;margin-top:34.2pt;width:137.25pt;height:95.25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" adj="10110,-5282" fillcolor="white [3201]" strokecolor="#b2b2b2 [3206]" strokeweight="3pt">
                <v:textbox>
                  <w:txbxContent>
                    <w:p w14:paraId="61173BFD" w14:textId="305E981F" w:rsidR="00AE2371" w:rsidRPr="00660F8A" w:rsidRDefault="00AE2371" w:rsidP="00802ADB">
                      <w:pPr>
                        <w:pStyle w:val="BalloonTex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closeness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60F8A">
                        <w:rPr>
                          <w:rFonts w:ascii="Corbel" w:hAnsi="Corbel"/>
                          <w:sz w:val="22"/>
                          <w:szCs w:val="22"/>
                        </w:rPr>
                        <w:t>to motorways, big cities and the countryside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11B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52EEDA4" wp14:editId="498651C8">
                <wp:simplePos x="0" y="0"/>
                <wp:positionH relativeFrom="page">
                  <wp:posOffset>2333625</wp:posOffset>
                </wp:positionH>
                <wp:positionV relativeFrom="paragraph">
                  <wp:posOffset>2710815</wp:posOffset>
                </wp:positionV>
                <wp:extent cx="1838325" cy="1066800"/>
                <wp:effectExtent l="38100" t="171450" r="47625" b="38100"/>
                <wp:wrapNone/>
                <wp:docPr id="357" name="Speech Bubble: Ova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066800"/>
                        </a:xfrm>
                        <a:prstGeom prst="wedgeEllipseCallout">
                          <a:avLst>
                            <a:gd name="adj1" fmla="val 31712"/>
                            <a:gd name="adj2" fmla="val -63644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52513" w14:textId="77777777" w:rsidR="00AE2371" w:rsidRDefault="00AE2371" w:rsidP="00802ADB">
                            <w:pPr>
                              <w:pStyle w:val="BalloonText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Big events</w:t>
                            </w:r>
                          </w:p>
                          <w:p w14:paraId="2233CC18" w14:textId="72627E84" w:rsidR="00AE2371" w:rsidRPr="006A711B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(P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reston lights switch on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EDA4" id="Speech Bubble: Oval 357" o:spid="_x0000_s1072" type="#_x0000_t63" style="position:absolute;margin-left:183.75pt;margin-top:213.45pt;width:144.75pt;height:84pt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" adj="17650,-2947" fillcolor="white [3201]" strokecolor="#b2b2b2 [3206]" strokeweight="3pt">
                <v:textbox>
                  <w:txbxContent>
                    <w:p w14:paraId="07752513" w14:textId="77777777" w:rsidR="00AE2371" w:rsidRDefault="00AE2371" w:rsidP="00802ADB">
                      <w:pPr>
                        <w:pStyle w:val="BalloonText"/>
                        <w:jc w:val="center"/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</w:pP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Big events</w:t>
                      </w:r>
                    </w:p>
                    <w:p w14:paraId="2233CC18" w14:textId="72627E84" w:rsidR="00AE2371" w:rsidRPr="006A711B" w:rsidRDefault="00AE2371" w:rsidP="00802ADB">
                      <w:pPr>
                        <w:pStyle w:val="BalloonTex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(P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>reston lights switch on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711B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E48538A" wp14:editId="12082F55">
                <wp:simplePos x="0" y="0"/>
                <wp:positionH relativeFrom="margin">
                  <wp:posOffset>3181350</wp:posOffset>
                </wp:positionH>
                <wp:positionV relativeFrom="paragraph">
                  <wp:posOffset>1415415</wp:posOffset>
                </wp:positionV>
                <wp:extent cx="1743075" cy="1209675"/>
                <wp:effectExtent l="38100" t="171450" r="47625" b="28575"/>
                <wp:wrapNone/>
                <wp:docPr id="370" name="Speech Bubble: Oval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wedgeEllipseCallout">
                          <a:avLst>
                            <a:gd name="adj1" fmla="val 34509"/>
                            <a:gd name="adj2" fmla="val -6185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01823" w14:textId="738C455F" w:rsidR="00AE2371" w:rsidRPr="006A711B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ease of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getting around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and accessibility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538A" id="Speech Bubble: Oval 370" o:spid="_x0000_s1073" type="#_x0000_t63" style="position:absolute;margin-left:250.5pt;margin-top:111.45pt;width:137.25pt;height:95.25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" adj="18254,-2561" fillcolor="white [3201]" strokecolor="#b2b2b2 [3206]" strokeweight="3pt">
                <v:textbox>
                  <w:txbxContent>
                    <w:p w14:paraId="74201823" w14:textId="738C455F" w:rsidR="00AE2371" w:rsidRPr="006A711B" w:rsidRDefault="00AE2371" w:rsidP="00802ADB">
                      <w:pPr>
                        <w:pStyle w:val="BalloonTex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ease of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getting around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>and accessibility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11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166144" behindDoc="0" locked="0" layoutInCell="1" allowOverlap="1" wp14:anchorId="6E44C0B2" wp14:editId="504EBDAC">
            <wp:simplePos x="0" y="0"/>
            <wp:positionH relativeFrom="page">
              <wp:posOffset>2712085</wp:posOffset>
            </wp:positionH>
            <wp:positionV relativeFrom="margin">
              <wp:posOffset>1671955</wp:posOffset>
            </wp:positionV>
            <wp:extent cx="387985" cy="387985"/>
            <wp:effectExtent l="0" t="0" r="0" b="0"/>
            <wp:wrapSquare wrapText="bothSides"/>
            <wp:docPr id="253" name="Graphic 253" descr="Socce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occer.sv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1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690982" behindDoc="0" locked="0" layoutInCell="1" allowOverlap="1" wp14:anchorId="3DCF522C" wp14:editId="2800A571">
            <wp:simplePos x="0" y="0"/>
            <wp:positionH relativeFrom="margin">
              <wp:posOffset>430530</wp:posOffset>
            </wp:positionH>
            <wp:positionV relativeFrom="margin">
              <wp:posOffset>3666490</wp:posOffset>
            </wp:positionV>
            <wp:extent cx="577850" cy="577850"/>
            <wp:effectExtent l="0" t="0" r="0" b="0"/>
            <wp:wrapSquare wrapText="bothSides"/>
            <wp:docPr id="254" name="Graphic 254" descr="Shopping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shoppingbag.sv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1B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692007" behindDoc="0" locked="0" layoutInCell="1" allowOverlap="1" wp14:anchorId="60116D3D" wp14:editId="6FBFB246">
                <wp:simplePos x="0" y="0"/>
                <wp:positionH relativeFrom="page">
                  <wp:posOffset>647700</wp:posOffset>
                </wp:positionH>
                <wp:positionV relativeFrom="paragraph">
                  <wp:posOffset>2834640</wp:posOffset>
                </wp:positionV>
                <wp:extent cx="1838325" cy="1066800"/>
                <wp:effectExtent l="19050" t="152400" r="28575" b="19050"/>
                <wp:wrapNone/>
                <wp:docPr id="356" name="Speech Bubble: Ov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066800"/>
                        </a:xfrm>
                        <a:prstGeom prst="wedgeEllipseCallout">
                          <a:avLst>
                            <a:gd name="adj1" fmla="val 40520"/>
                            <a:gd name="adj2" fmla="val -6185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88AA0" w14:textId="6B405431" w:rsidR="00AE2371" w:rsidRPr="006A711B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city centre shopping</w:t>
                            </w:r>
                            <w:r w:rsidRPr="00B15A4E">
                              <w:rPr>
                                <w:rFonts w:ascii="Corbel" w:hAnsi="Corbel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venues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6D3D" id="Speech Bubble: Oval 356" o:spid="_x0000_s1074" type="#_x0000_t63" style="position:absolute;margin-left:51pt;margin-top:223.2pt;width:144.75pt;height:84pt;z-index:251692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" adj="19552,-2561" fillcolor="white [3201]" strokecolor="#b2b2b2 [3206]" strokeweight="3pt">
                <v:textbox>
                  <w:txbxContent>
                    <w:p w14:paraId="1A688AA0" w14:textId="6B405431" w:rsidR="00AE2371" w:rsidRPr="006A711B" w:rsidRDefault="00AE2371" w:rsidP="00802ADB">
                      <w:pPr>
                        <w:pStyle w:val="BalloonTex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city centre shopping</w:t>
                      </w:r>
                      <w:r w:rsidRPr="00B15A4E">
                        <w:rPr>
                          <w:rFonts w:ascii="Corbel" w:hAnsi="Corbel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and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venues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711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08096" behindDoc="0" locked="0" layoutInCell="1" allowOverlap="1" wp14:anchorId="3828D839" wp14:editId="0193E466">
            <wp:simplePos x="0" y="0"/>
            <wp:positionH relativeFrom="margin">
              <wp:posOffset>2318385</wp:posOffset>
            </wp:positionH>
            <wp:positionV relativeFrom="margin">
              <wp:posOffset>2152015</wp:posOffset>
            </wp:positionV>
            <wp:extent cx="534670" cy="534670"/>
            <wp:effectExtent l="0" t="0" r="0" b="0"/>
            <wp:wrapSquare wrapText="bothSides"/>
            <wp:docPr id="255" name="Graphic 255" descr="Office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officeworker.sv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1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09120" behindDoc="0" locked="0" layoutInCell="1" allowOverlap="1" wp14:anchorId="6CF2C4BC" wp14:editId="33B3536A">
            <wp:simplePos x="0" y="0"/>
            <wp:positionH relativeFrom="margin">
              <wp:posOffset>934085</wp:posOffset>
            </wp:positionH>
            <wp:positionV relativeFrom="margin">
              <wp:posOffset>2360295</wp:posOffset>
            </wp:positionV>
            <wp:extent cx="499745" cy="499745"/>
            <wp:effectExtent l="0" t="0" r="0" b="0"/>
            <wp:wrapSquare wrapText="bothSides"/>
            <wp:docPr id="162" name="Graphic 162" descr="Group of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team.sv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1B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DCB4C6B" wp14:editId="588A8B6D">
                <wp:simplePos x="0" y="0"/>
                <wp:positionH relativeFrom="page">
                  <wp:posOffset>342900</wp:posOffset>
                </wp:positionH>
                <wp:positionV relativeFrom="paragraph">
                  <wp:posOffset>1786890</wp:posOffset>
                </wp:positionV>
                <wp:extent cx="1661160" cy="988060"/>
                <wp:effectExtent l="19050" t="152400" r="15240" b="21590"/>
                <wp:wrapNone/>
                <wp:docPr id="329" name="Speech Bubble: Ova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988060"/>
                        </a:xfrm>
                        <a:prstGeom prst="wedgeEllipseCallout">
                          <a:avLst>
                            <a:gd name="adj1" fmla="val 40520"/>
                            <a:gd name="adj2" fmla="val -6185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8DE4B" w14:textId="62CE11FF" w:rsidR="00AE2371" w:rsidRPr="006A711B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4C6B" id="Speech Bubble: Oval 329" o:spid="_x0000_s1075" type="#_x0000_t63" style="position:absolute;margin-left:27pt;margin-top:140.7pt;width:130.8pt;height:77.8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" adj="19552,-2561" fillcolor="white [3201]" strokecolor="#b2b2b2 [3206]" strokeweight="3pt">
                <v:textbox>
                  <w:txbxContent>
                    <w:p w14:paraId="3B58DE4B" w14:textId="62CE11FF" w:rsidR="00AE2371" w:rsidRPr="006A711B" w:rsidRDefault="00AE2371" w:rsidP="00802ADB"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The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community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711B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54DCC0C" wp14:editId="2869A838">
                <wp:simplePos x="0" y="0"/>
                <wp:positionH relativeFrom="page">
                  <wp:posOffset>1666876</wp:posOffset>
                </wp:positionH>
                <wp:positionV relativeFrom="paragraph">
                  <wp:posOffset>1634490</wp:posOffset>
                </wp:positionV>
                <wp:extent cx="1842770" cy="1123950"/>
                <wp:effectExtent l="19050" t="152400" r="24130" b="19050"/>
                <wp:wrapNone/>
                <wp:docPr id="345" name="Speech Bubble: 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1123950"/>
                        </a:xfrm>
                        <a:prstGeom prst="wedgeEllipseCallout">
                          <a:avLst>
                            <a:gd name="adj1" fmla="val 40520"/>
                            <a:gd name="adj2" fmla="val -6185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B0C70" w14:textId="623C2AFD" w:rsidR="00AE2371" w:rsidRPr="006A711B" w:rsidRDefault="00AE2371" w:rsidP="00802ADB"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Good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places to learn </w:t>
                            </w:r>
                            <w:r w:rsidRPr="006A711B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5A4E">
                              <w:rPr>
                                <w:rFonts w:ascii="Corbel" w:hAnsi="Corbe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job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CC0C" id="Speech Bubble: Oval 345" o:spid="_x0000_s1076" type="#_x0000_t63" style="position:absolute;margin-left:131.25pt;margin-top:128.7pt;width:145.1pt;height:88.5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" adj="19552,-2561" fillcolor="white [3201]" strokecolor="#b2b2b2 [3206]" strokeweight="3pt">
                <v:textbox>
                  <w:txbxContent>
                    <w:p w14:paraId="6BBB0C70" w14:textId="623C2AFD" w:rsidR="00AE2371" w:rsidRPr="006A711B" w:rsidRDefault="00AE2371" w:rsidP="00802ADB"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Good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places to learn </w:t>
                      </w:r>
                      <w:r w:rsidRPr="006A711B">
                        <w:rPr>
                          <w:rFonts w:ascii="Corbel" w:hAnsi="Corbel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 xml:space="preserve"> </w:t>
                      </w:r>
                      <w:r w:rsidRPr="00B15A4E">
                        <w:rPr>
                          <w:rFonts w:ascii="Corbel" w:hAnsi="Corbe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job opportunities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0509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43B4F7" wp14:editId="2F178883">
                <wp:simplePos x="0" y="0"/>
                <wp:positionH relativeFrom="margin">
                  <wp:posOffset>6426200</wp:posOffset>
                </wp:positionH>
                <wp:positionV relativeFrom="margin">
                  <wp:posOffset>3489960</wp:posOffset>
                </wp:positionV>
                <wp:extent cx="1356995" cy="868680"/>
                <wp:effectExtent l="0" t="0" r="0" b="7620"/>
                <wp:wrapNone/>
                <wp:docPr id="9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chemeClr val="accent6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68A5" w14:textId="2290895D" w:rsidR="00AE2371" w:rsidRPr="009D180E" w:rsidRDefault="00AE2371" w:rsidP="00FF3CD0">
                            <w:pPr>
                              <w:pStyle w:val="TabNam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3B4F7" id="AutoShape 422" o:spid="_x0000_s1077" type="#_x0000_t15" style="position:absolute;margin-left:506pt;margin-top:274.8pt;width:106.85pt;height:68.4pt;rotation:180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" fillcolor="#f79646 [3209]" stroked="f" strokeweight=".25pt">
                <v:textbox>
                  <w:txbxContent>
                    <w:p w14:paraId="748C68A5" w14:textId="2290895D" w:rsidR="00AE2371" w:rsidRPr="009D180E" w:rsidRDefault="00AE2371" w:rsidP="00FF3CD0">
                      <w:pPr>
                        <w:pStyle w:val="TabName"/>
                        <w:rPr>
                          <w:color w:val="000000" w:themeColor="text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47E5D">
        <w:rPr>
          <w:color w:val="E36C0A" w:themeColor="accent6" w:themeShade="BF"/>
        </w:rPr>
        <w:br w:type="page"/>
      </w:r>
    </w:p>
    <w:p w14:paraId="4DFE7A33" w14:textId="3AF790ED" w:rsidR="00C34BB9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8DBB562" wp14:editId="1F56A22D">
                <wp:simplePos x="0" y="0"/>
                <wp:positionH relativeFrom="page">
                  <wp:posOffset>1533525</wp:posOffset>
                </wp:positionH>
                <wp:positionV relativeFrom="paragraph">
                  <wp:posOffset>-361950</wp:posOffset>
                </wp:positionV>
                <wp:extent cx="5511800" cy="807085"/>
                <wp:effectExtent l="76200" t="38100" r="69850" b="297815"/>
                <wp:wrapNone/>
                <wp:docPr id="185" name="Speech Bubble: 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807085"/>
                        </a:xfrm>
                        <a:prstGeom prst="wedgeRectCallout">
                          <a:avLst>
                            <a:gd name="adj1" fmla="val 36884"/>
                            <a:gd name="adj2" fmla="val 7409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92780" w14:textId="2A19C9AA" w:rsidR="00AE2371" w:rsidRPr="00C34BB9" w:rsidRDefault="00AE2371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What do you think Central Lancashire should look like in 2036?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B562" id="Speech Bubble: Rectangle 185" o:spid="_x0000_s1078" type="#_x0000_t61" style="position:absolute;margin-left:120.75pt;margin-top:-28.5pt;width:434pt;height:63.5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" adj="18767,26805" fillcolor="#f79646 [3209]" strokecolor="white [3201]" strokeweight="3pt">
                <v:shadow on="t" color="black" opacity="28270f" origin=",.5" offset="0,3pt"/>
                <v:textbox>
                  <w:txbxContent>
                    <w:p w14:paraId="63492780" w14:textId="2A19C9AA" w:rsidR="00AE2371" w:rsidRPr="00C34BB9" w:rsidRDefault="00AE2371" w:rsidP="00AD56B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What do you think Central Lancashire should look like in 2036?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1B2B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A810CA1" wp14:editId="467F955C">
                <wp:simplePos x="0" y="0"/>
                <wp:positionH relativeFrom="margin">
                  <wp:posOffset>901065</wp:posOffset>
                </wp:positionH>
                <wp:positionV relativeFrom="paragraph">
                  <wp:posOffset>-257175</wp:posOffset>
                </wp:positionV>
                <wp:extent cx="679450" cy="544195"/>
                <wp:effectExtent l="76200" t="38100" r="82550" b="12255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E9858" w14:textId="792B7E0F" w:rsidR="00AE2371" w:rsidRPr="00EF358A" w:rsidRDefault="00AE2371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10CA1" id="Rectangle 186" o:spid="_x0000_s1079" style="position:absolute;margin-left:70.95pt;margin-top:-20.25pt;width:53.5pt;height:42.8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2F0E9858" w14:textId="792B7E0F" w:rsidR="00AE2371" w:rsidRPr="00EF358A" w:rsidRDefault="00AE2371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8.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DC9A5B" w14:textId="3F496C9C" w:rsidR="00C34BB9" w:rsidRDefault="00D41B2B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09432" behindDoc="0" locked="0" layoutInCell="1" allowOverlap="1" wp14:anchorId="1C6F5CD3" wp14:editId="7FDF483B">
                <wp:simplePos x="0" y="0"/>
                <wp:positionH relativeFrom="page">
                  <wp:posOffset>600075</wp:posOffset>
                </wp:positionH>
                <wp:positionV relativeFrom="paragraph">
                  <wp:posOffset>274955</wp:posOffset>
                </wp:positionV>
                <wp:extent cx="6536690" cy="6962775"/>
                <wp:effectExtent l="19050" t="19050" r="16510" b="219075"/>
                <wp:wrapNone/>
                <wp:docPr id="187" name="Speech Bubble: Rectangle with Corners Rounded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690" cy="6962775"/>
                        </a:xfrm>
                        <a:prstGeom prst="wedgeRoundRectCallout">
                          <a:avLst>
                            <a:gd name="adj1" fmla="val -30677"/>
                            <a:gd name="adj2" fmla="val 525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B2B00" w14:textId="65FC50C4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More</w:t>
                            </w:r>
                            <w:r w:rsidRPr="00B720D8">
                              <w:rPr>
                                <w:rFonts w:ascii="Corbel" w:hAnsi="Corbel"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green spaces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restor</w:t>
                            </w:r>
                            <w:r>
                              <w:rPr>
                                <w:rFonts w:ascii="Corbel" w:hAnsi="Corbel"/>
                              </w:rPr>
                              <w:t>e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habitats,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make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greener walkways, parks, buildings/roofs</w:t>
                            </w:r>
                          </w:p>
                          <w:p w14:paraId="4F935348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28CBCDC5" w14:textId="61EED136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Hi-tech economy</w:t>
                            </w: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with the latest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products, businesses and jobs</w:t>
                            </w:r>
                            <w:r>
                              <w:rPr>
                                <w:rFonts w:ascii="Corbel" w:hAnsi="Corbel"/>
                              </w:rPr>
                              <w:t>, AI/r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obots replacing people</w:t>
                            </w:r>
                          </w:p>
                          <w:p w14:paraId="21DCFF94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2DA1CA65" w14:textId="373934EC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B720D8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Zero-carbon economy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(no fossil fuel pollution)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less cars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on roads,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all cars are electric, and all </w:t>
                            </w:r>
                            <w:r>
                              <w:rPr>
                                <w:rFonts w:ascii="Corbel" w:hAnsi="Corbel"/>
                              </w:rPr>
                              <w:t>car parks have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charging points</w:t>
                            </w:r>
                            <w:r>
                              <w:rPr>
                                <w:rFonts w:ascii="Corbel" w:hAnsi="Corbel"/>
                              </w:rPr>
                              <w:t>, with s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olar panels on every building and bus roof</w:t>
                            </w:r>
                          </w:p>
                          <w:p w14:paraId="24596B6A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32DE57A3" w14:textId="7C327C47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Better</w:t>
                            </w: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public transport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free, frequent, reliable, safe, and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a tram </w:t>
                            </w:r>
                            <w:r>
                              <w:rPr>
                                <w:rFonts w:ascii="Corbel" w:hAnsi="Corbel"/>
                              </w:rPr>
                              <w:t>network in Preston</w:t>
                            </w:r>
                          </w:p>
                          <w:p w14:paraId="3FC095F1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16D4E4FB" w14:textId="03F00645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A metropolitan City of Preston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with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taller, larger buildings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and more branded retail/food</w:t>
                            </w:r>
                          </w:p>
                          <w:p w14:paraId="27B726A6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00611FB8" w14:textId="0184D2FC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C93A35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More </w:t>
                            </w: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vibrant and clean town centres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with road and rail links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and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mixed-uses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for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retail, food, living and leisure with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empty buildings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repurposed</w:t>
                            </w:r>
                          </w:p>
                          <w:p w14:paraId="1D06FE54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131ACDC9" w14:textId="697F9640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Cleaner and healthier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no smoking, alcohol, litter, dog poo or gum on the streets</w:t>
                            </w:r>
                          </w:p>
                          <w:p w14:paraId="5EB41740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06555BE9" w14:textId="6F05A8D2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Mixed housing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cheaper</w:t>
                            </w:r>
                            <w:r w:rsidRPr="00A514F6">
                              <w:t xml:space="preserve">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houses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of varying shapes and sizes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with more people </w:t>
                            </w:r>
                            <w:r>
                              <w:rPr>
                                <w:rFonts w:ascii="Corbel" w:hAnsi="Corbel"/>
                              </w:rPr>
                              <w:t>owning them</w:t>
                            </w:r>
                          </w:p>
                          <w:p w14:paraId="4135F654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13B39C7D" w14:textId="154FB902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Colourful spaces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painted buildings, colourful plants, bike lanes, colourful signage</w:t>
                            </w:r>
                          </w:p>
                          <w:p w14:paraId="4D8FAF42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6C872CA4" w14:textId="2C81332B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Active lifestyles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less screen time,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safe and car-free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public spaces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lots of </w:t>
                            </w:r>
                            <w:r>
                              <w:rPr>
                                <w:rFonts w:ascii="Corbel" w:hAnsi="Corbel"/>
                              </w:rPr>
                              <w:t>space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for creativity and play, extra sports and activity facilities</w:t>
                            </w:r>
                          </w:p>
                          <w:p w14:paraId="5C0D6447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18C8897D" w14:textId="164E7FD5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Positivity and community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in local news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and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local people, no more homelessness, racism, sexism and segregation, areas that are multi-lingual and multi-cultural</w:t>
                            </w:r>
                          </w:p>
                          <w:p w14:paraId="396FAD87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604F4844" w14:textId="5C8AD6D5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A warmer climate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, drier spring/summers and wetter autumn/winters</w:t>
                            </w:r>
                          </w:p>
                          <w:p w14:paraId="096A7E16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5C9439F5" w14:textId="4C5B1208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Safer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, more police and security cameras, less knife, violent or drug related crime</w:t>
                            </w:r>
                          </w:p>
                          <w:p w14:paraId="216A23F3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3D80635D" w14:textId="03BE7DEB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More school and healthcare</w:t>
                            </w:r>
                            <w:r w:rsidRPr="0029511D">
                              <w:rPr>
                                <w:rFonts w:ascii="Corbel" w:hAnsi="Corbel"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services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plenty of places </w:t>
                            </w:r>
                            <w:r>
                              <w:rPr>
                                <w:rFonts w:ascii="Corbel" w:hAnsi="Corbel"/>
                              </w:rPr>
                              <w:t>for pupils and patients</w:t>
                            </w:r>
                          </w:p>
                          <w:p w14:paraId="7EF28A6A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0170CE31" w14:textId="558D82B4" w:rsidR="00AE237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A new airport</w:t>
                            </w:r>
                            <w:r w:rsidRPr="0029511D">
                              <w:rPr>
                                <w:rFonts w:ascii="Corbel" w:hAnsi="Corbel"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in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Central Lancashire</w:t>
                            </w:r>
                          </w:p>
                          <w:p w14:paraId="6D40F15E" w14:textId="77777777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</w:p>
                          <w:p w14:paraId="40F27390" w14:textId="75A27149" w:rsidR="00AE2371" w:rsidRPr="00AD56B1" w:rsidRDefault="00AE2371" w:rsidP="0029511D">
                            <w:pPr>
                              <w:spacing w:line="240" w:lineRule="auto"/>
                              <w:ind w:left="425"/>
                              <w:contextualSpacing/>
                              <w:rPr>
                                <w:rFonts w:ascii="Corbel" w:hAnsi="Corbel"/>
                              </w:rPr>
                            </w:pPr>
                            <w:r w:rsidRPr="0029511D">
                              <w:rPr>
                                <w:rFonts w:ascii="Corbel" w:hAnsi="Corbel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More locally grown produce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 xml:space="preserve"> from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local </w:t>
                            </w:r>
                            <w:r w:rsidRPr="00AD56B1">
                              <w:rPr>
                                <w:rFonts w:ascii="Corbel" w:hAnsi="Corbel"/>
                              </w:rPr>
                              <w:t>farms on sale in shops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owned by locals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5CD3" id="Speech Bubble: Rectangle with Corners Rounded 187" o:spid="_x0000_s1080" type="#_x0000_t62" style="position:absolute;margin-left:47.25pt;margin-top:21.65pt;width:514.7pt;height:548.25pt;z-index:25170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" adj="4174,22159" fillcolor="white [3201]" strokecolor="#f79646 [3209]" strokeweight="3pt">
                <v:textbox>
                  <w:txbxContent>
                    <w:p w14:paraId="124B2B00" w14:textId="65FC50C4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B720D8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More</w:t>
                      </w:r>
                      <w:r w:rsidRPr="00B720D8">
                        <w:rPr>
                          <w:rFonts w:ascii="Corbel" w:hAnsi="Corbel"/>
                          <w:color w:val="F79646" w:themeColor="accent6"/>
                          <w:sz w:val="24"/>
                          <w:szCs w:val="24"/>
                        </w:rPr>
                        <w:t xml:space="preserve"> </w:t>
                      </w:r>
                      <w:r w:rsidRPr="00B720D8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green spaces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>restor</w:t>
                      </w:r>
                      <w:r>
                        <w:rPr>
                          <w:rFonts w:ascii="Corbel" w:hAnsi="Corbel"/>
                        </w:rPr>
                        <w:t>e</w:t>
                      </w:r>
                      <w:r w:rsidRPr="00AD56B1">
                        <w:rPr>
                          <w:rFonts w:ascii="Corbel" w:hAnsi="Corbel"/>
                        </w:rPr>
                        <w:t xml:space="preserve"> habitats, </w:t>
                      </w:r>
                      <w:r>
                        <w:rPr>
                          <w:rFonts w:ascii="Corbel" w:hAnsi="Corbel"/>
                        </w:rPr>
                        <w:t xml:space="preserve">make </w:t>
                      </w:r>
                      <w:r w:rsidRPr="00AD56B1">
                        <w:rPr>
                          <w:rFonts w:ascii="Corbel" w:hAnsi="Corbel"/>
                        </w:rPr>
                        <w:t>greener walkways, parks, buildings/roofs</w:t>
                      </w:r>
                    </w:p>
                    <w:p w14:paraId="4F935348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28CBCDC5" w14:textId="61EED136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B720D8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Hi-tech economy</w:t>
                      </w:r>
                      <w:r w:rsidRPr="00B720D8">
                        <w:rPr>
                          <w:rFonts w:ascii="Corbel" w:hAnsi="Corbe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rbel" w:hAnsi="Corbel"/>
                        </w:rPr>
                        <w:t xml:space="preserve">with the latest </w:t>
                      </w:r>
                      <w:r w:rsidRPr="00AD56B1">
                        <w:rPr>
                          <w:rFonts w:ascii="Corbel" w:hAnsi="Corbel"/>
                        </w:rPr>
                        <w:t>products, businesses and jobs</w:t>
                      </w:r>
                      <w:r>
                        <w:rPr>
                          <w:rFonts w:ascii="Corbel" w:hAnsi="Corbel"/>
                        </w:rPr>
                        <w:t>, AI/r</w:t>
                      </w:r>
                      <w:r w:rsidRPr="00AD56B1">
                        <w:rPr>
                          <w:rFonts w:ascii="Corbel" w:hAnsi="Corbel"/>
                        </w:rPr>
                        <w:t>obots replacing people</w:t>
                      </w:r>
                    </w:p>
                    <w:p w14:paraId="21DCFF94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2DA1CA65" w14:textId="373934EC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B720D8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Zero-carbon economy</w:t>
                      </w:r>
                      <w:r>
                        <w:rPr>
                          <w:rFonts w:ascii="Corbel" w:hAnsi="Corbel"/>
                        </w:rPr>
                        <w:t xml:space="preserve"> (no fossil fuel pollution)</w:t>
                      </w:r>
                      <w:r w:rsidRPr="00AD56B1">
                        <w:rPr>
                          <w:rFonts w:ascii="Corbel" w:hAnsi="Corbel"/>
                        </w:rPr>
                        <w:t xml:space="preserve"> less cars</w:t>
                      </w:r>
                      <w:r>
                        <w:rPr>
                          <w:rFonts w:ascii="Corbel" w:hAnsi="Corbel"/>
                        </w:rPr>
                        <w:t xml:space="preserve"> on roads, </w:t>
                      </w:r>
                      <w:r w:rsidRPr="00AD56B1">
                        <w:rPr>
                          <w:rFonts w:ascii="Corbel" w:hAnsi="Corbel"/>
                        </w:rPr>
                        <w:t xml:space="preserve">all cars are electric, and all </w:t>
                      </w:r>
                      <w:r>
                        <w:rPr>
                          <w:rFonts w:ascii="Corbel" w:hAnsi="Corbel"/>
                        </w:rPr>
                        <w:t>car parks have</w:t>
                      </w:r>
                      <w:r w:rsidRPr="00AD56B1">
                        <w:rPr>
                          <w:rFonts w:ascii="Corbel" w:hAnsi="Corbel"/>
                        </w:rPr>
                        <w:t xml:space="preserve"> charging points</w:t>
                      </w:r>
                      <w:r>
                        <w:rPr>
                          <w:rFonts w:ascii="Corbel" w:hAnsi="Corbel"/>
                        </w:rPr>
                        <w:t>, with s</w:t>
                      </w:r>
                      <w:r w:rsidRPr="00AD56B1">
                        <w:rPr>
                          <w:rFonts w:ascii="Corbel" w:hAnsi="Corbel"/>
                        </w:rPr>
                        <w:t>olar panels on every building and bus roof</w:t>
                      </w:r>
                    </w:p>
                    <w:p w14:paraId="24596B6A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32DE57A3" w14:textId="7C327C47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Better</w:t>
                      </w: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 xml:space="preserve"> public transport</w:t>
                      </w:r>
                      <w:r>
                        <w:rPr>
                          <w:rFonts w:ascii="Corbel" w:hAnsi="Corbel"/>
                        </w:rPr>
                        <w:t xml:space="preserve">, free, frequent, reliable, safe, and </w:t>
                      </w:r>
                      <w:r w:rsidRPr="00AD56B1">
                        <w:rPr>
                          <w:rFonts w:ascii="Corbel" w:hAnsi="Corbel"/>
                        </w:rPr>
                        <w:t xml:space="preserve">a tram </w:t>
                      </w:r>
                      <w:r>
                        <w:rPr>
                          <w:rFonts w:ascii="Corbel" w:hAnsi="Corbel"/>
                        </w:rPr>
                        <w:t>network in Preston</w:t>
                      </w:r>
                    </w:p>
                    <w:p w14:paraId="3FC095F1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16D4E4FB" w14:textId="03F00645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A metropolitan City of Preston</w:t>
                      </w:r>
                      <w:r>
                        <w:rPr>
                          <w:rFonts w:ascii="Corbel" w:hAnsi="Corbel"/>
                        </w:rPr>
                        <w:t xml:space="preserve"> with</w:t>
                      </w:r>
                      <w:r w:rsidRPr="00AD56B1">
                        <w:rPr>
                          <w:rFonts w:ascii="Corbel" w:hAnsi="Corbel"/>
                        </w:rPr>
                        <w:t xml:space="preserve"> taller, larger buildings</w:t>
                      </w:r>
                      <w:r>
                        <w:rPr>
                          <w:rFonts w:ascii="Corbel" w:hAnsi="Corbel"/>
                        </w:rPr>
                        <w:t xml:space="preserve"> and more branded retail/food</w:t>
                      </w:r>
                    </w:p>
                    <w:p w14:paraId="27B726A6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00611FB8" w14:textId="0184D2FC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C93A35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 xml:space="preserve">More </w:t>
                      </w: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vibrant and clean town centres</w:t>
                      </w:r>
                      <w:r w:rsidRPr="00AD56B1">
                        <w:rPr>
                          <w:rFonts w:ascii="Corbel" w:hAnsi="Corbel"/>
                        </w:rPr>
                        <w:t xml:space="preserve"> with road and rail links </w:t>
                      </w:r>
                      <w:r>
                        <w:rPr>
                          <w:rFonts w:ascii="Corbel" w:hAnsi="Corbel"/>
                        </w:rPr>
                        <w:t xml:space="preserve">and </w:t>
                      </w:r>
                      <w:r w:rsidRPr="00AD56B1">
                        <w:rPr>
                          <w:rFonts w:ascii="Corbel" w:hAnsi="Corbel"/>
                        </w:rPr>
                        <w:t>mixed-uses</w:t>
                      </w:r>
                      <w:r>
                        <w:rPr>
                          <w:rFonts w:ascii="Corbel" w:hAnsi="Corbel"/>
                        </w:rPr>
                        <w:t xml:space="preserve"> for</w:t>
                      </w:r>
                      <w:r w:rsidRPr="00AD56B1">
                        <w:rPr>
                          <w:rFonts w:ascii="Corbel" w:hAnsi="Corbel"/>
                        </w:rPr>
                        <w:t xml:space="preserve"> retail, food, living and leisure with </w:t>
                      </w:r>
                      <w:r>
                        <w:rPr>
                          <w:rFonts w:ascii="Corbel" w:hAnsi="Corbel"/>
                        </w:rPr>
                        <w:t xml:space="preserve">empty buildings </w:t>
                      </w:r>
                      <w:r w:rsidRPr="00AD56B1">
                        <w:rPr>
                          <w:rFonts w:ascii="Corbel" w:hAnsi="Corbel"/>
                        </w:rPr>
                        <w:t>repurposed</w:t>
                      </w:r>
                    </w:p>
                    <w:p w14:paraId="1D06FE54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131ACDC9" w14:textId="697F9640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Cleaner and healthier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>no smoking, alcohol, litter, dog poo or gum on the streets</w:t>
                      </w:r>
                    </w:p>
                    <w:p w14:paraId="5EB41740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06555BE9" w14:textId="6F05A8D2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Mixed housing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>cheaper</w:t>
                      </w:r>
                      <w:r w:rsidRPr="00A514F6">
                        <w:t xml:space="preserve"> </w:t>
                      </w:r>
                      <w:r w:rsidRPr="00AD56B1">
                        <w:rPr>
                          <w:rFonts w:ascii="Corbel" w:hAnsi="Corbel"/>
                        </w:rPr>
                        <w:t>houses</w:t>
                      </w:r>
                      <w:r>
                        <w:rPr>
                          <w:rFonts w:ascii="Corbel" w:hAnsi="Corbel"/>
                        </w:rPr>
                        <w:t xml:space="preserve"> of varying shapes and sizes</w:t>
                      </w:r>
                      <w:r w:rsidRPr="00AD56B1">
                        <w:rPr>
                          <w:rFonts w:ascii="Corbel" w:hAnsi="Corbel"/>
                        </w:rPr>
                        <w:t xml:space="preserve"> with more people </w:t>
                      </w:r>
                      <w:r>
                        <w:rPr>
                          <w:rFonts w:ascii="Corbel" w:hAnsi="Corbel"/>
                        </w:rPr>
                        <w:t>owning them</w:t>
                      </w:r>
                    </w:p>
                    <w:p w14:paraId="4135F654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13B39C7D" w14:textId="154FB902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Colourful spaces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>painted buildings, colourful plants, bike lanes, colourful signage</w:t>
                      </w:r>
                    </w:p>
                    <w:p w14:paraId="4D8FAF42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6C872CA4" w14:textId="2C81332B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Active lifestyles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 xml:space="preserve">less screen time, </w:t>
                      </w:r>
                      <w:r>
                        <w:rPr>
                          <w:rFonts w:ascii="Corbel" w:hAnsi="Corbel"/>
                        </w:rPr>
                        <w:t xml:space="preserve">safe and car-free </w:t>
                      </w:r>
                      <w:r w:rsidRPr="00AD56B1">
                        <w:rPr>
                          <w:rFonts w:ascii="Corbel" w:hAnsi="Corbel"/>
                        </w:rPr>
                        <w:t>public spaces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 xml:space="preserve">lots of </w:t>
                      </w:r>
                      <w:r>
                        <w:rPr>
                          <w:rFonts w:ascii="Corbel" w:hAnsi="Corbel"/>
                        </w:rPr>
                        <w:t>space</w:t>
                      </w:r>
                      <w:r w:rsidRPr="00AD56B1">
                        <w:rPr>
                          <w:rFonts w:ascii="Corbel" w:hAnsi="Corbel"/>
                        </w:rPr>
                        <w:t xml:space="preserve"> for creativity and play, extra sports and activity facilities</w:t>
                      </w:r>
                    </w:p>
                    <w:p w14:paraId="5C0D6447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18C8897D" w14:textId="164E7FD5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Positivity and community</w:t>
                      </w:r>
                      <w:r>
                        <w:rPr>
                          <w:rFonts w:ascii="Corbel" w:hAnsi="Corbel"/>
                        </w:rPr>
                        <w:t xml:space="preserve"> </w:t>
                      </w:r>
                      <w:r w:rsidRPr="00AD56B1">
                        <w:rPr>
                          <w:rFonts w:ascii="Corbel" w:hAnsi="Corbel"/>
                        </w:rPr>
                        <w:t xml:space="preserve">in local news </w:t>
                      </w:r>
                      <w:r>
                        <w:rPr>
                          <w:rFonts w:ascii="Corbel" w:hAnsi="Corbel"/>
                        </w:rPr>
                        <w:t xml:space="preserve">and </w:t>
                      </w:r>
                      <w:r w:rsidRPr="00AD56B1">
                        <w:rPr>
                          <w:rFonts w:ascii="Corbel" w:hAnsi="Corbel"/>
                        </w:rPr>
                        <w:t>local people, no more homelessness, racism, sexism and segregation, areas that are multi-lingual and multi-cultural</w:t>
                      </w:r>
                    </w:p>
                    <w:p w14:paraId="396FAD87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604F4844" w14:textId="5C8AD6D5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A warmer climate</w:t>
                      </w:r>
                      <w:r w:rsidRPr="00AD56B1">
                        <w:rPr>
                          <w:rFonts w:ascii="Corbel" w:hAnsi="Corbel"/>
                        </w:rPr>
                        <w:t>, drier spring/summers and wetter autumn/winters</w:t>
                      </w:r>
                    </w:p>
                    <w:p w14:paraId="096A7E16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5C9439F5" w14:textId="4C5B1208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Safer</w:t>
                      </w:r>
                      <w:r w:rsidRPr="00AD56B1">
                        <w:rPr>
                          <w:rFonts w:ascii="Corbel" w:hAnsi="Corbel"/>
                        </w:rPr>
                        <w:t>, more police and security cameras, less knife, violent or drug related crime</w:t>
                      </w:r>
                    </w:p>
                    <w:p w14:paraId="216A23F3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3D80635D" w14:textId="03BE7DEB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More school and healthcare</w:t>
                      </w:r>
                      <w:r w:rsidRPr="0029511D">
                        <w:rPr>
                          <w:rFonts w:ascii="Corbel" w:hAnsi="Corbel"/>
                          <w:color w:val="F79646" w:themeColor="accent6"/>
                          <w:sz w:val="24"/>
                          <w:szCs w:val="24"/>
                        </w:rPr>
                        <w:t xml:space="preserve"> </w:t>
                      </w:r>
                      <w:r w:rsidRPr="00AD56B1">
                        <w:rPr>
                          <w:rFonts w:ascii="Corbel" w:hAnsi="Corbel"/>
                        </w:rPr>
                        <w:t>services</w:t>
                      </w:r>
                      <w:r>
                        <w:rPr>
                          <w:rFonts w:ascii="Corbel" w:hAnsi="Corbel"/>
                        </w:rPr>
                        <w:t xml:space="preserve">, </w:t>
                      </w:r>
                      <w:r w:rsidRPr="00AD56B1">
                        <w:rPr>
                          <w:rFonts w:ascii="Corbel" w:hAnsi="Corbel"/>
                        </w:rPr>
                        <w:t xml:space="preserve">plenty of places </w:t>
                      </w:r>
                      <w:r>
                        <w:rPr>
                          <w:rFonts w:ascii="Corbel" w:hAnsi="Corbel"/>
                        </w:rPr>
                        <w:t>for pupils and patients</w:t>
                      </w:r>
                    </w:p>
                    <w:p w14:paraId="7EF28A6A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0170CE31" w14:textId="558D82B4" w:rsidR="00AE237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A new airport</w:t>
                      </w:r>
                      <w:r w:rsidRPr="0029511D">
                        <w:rPr>
                          <w:rFonts w:ascii="Corbel" w:hAnsi="Corbel"/>
                          <w:color w:val="F79646" w:themeColor="accent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</w:rPr>
                        <w:t xml:space="preserve">in </w:t>
                      </w:r>
                      <w:r w:rsidRPr="00AD56B1">
                        <w:rPr>
                          <w:rFonts w:ascii="Corbel" w:hAnsi="Corbel"/>
                        </w:rPr>
                        <w:t>Central Lancashire</w:t>
                      </w:r>
                    </w:p>
                    <w:p w14:paraId="6D40F15E" w14:textId="77777777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</w:p>
                    <w:p w14:paraId="40F27390" w14:textId="75A27149" w:rsidR="00AE2371" w:rsidRPr="00AD56B1" w:rsidRDefault="00AE2371" w:rsidP="0029511D">
                      <w:pPr>
                        <w:spacing w:line="240" w:lineRule="auto"/>
                        <w:ind w:left="425"/>
                        <w:contextualSpacing/>
                        <w:rPr>
                          <w:rFonts w:ascii="Corbel" w:hAnsi="Corbel"/>
                        </w:rPr>
                      </w:pPr>
                      <w:r w:rsidRPr="0029511D">
                        <w:rPr>
                          <w:rFonts w:ascii="Corbel" w:hAnsi="Corbel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More locally grown produce</w:t>
                      </w:r>
                      <w:r w:rsidRPr="00AD56B1">
                        <w:rPr>
                          <w:rFonts w:ascii="Corbel" w:hAnsi="Corbel"/>
                        </w:rPr>
                        <w:t xml:space="preserve"> from </w:t>
                      </w:r>
                      <w:r>
                        <w:rPr>
                          <w:rFonts w:ascii="Corbel" w:hAnsi="Corbel"/>
                        </w:rPr>
                        <w:t xml:space="preserve">local </w:t>
                      </w:r>
                      <w:r w:rsidRPr="00AD56B1">
                        <w:rPr>
                          <w:rFonts w:ascii="Corbel" w:hAnsi="Corbel"/>
                        </w:rPr>
                        <w:t>farms on sale in shops</w:t>
                      </w:r>
                      <w:r>
                        <w:rPr>
                          <w:rFonts w:ascii="Corbel" w:hAnsi="Corbel"/>
                        </w:rPr>
                        <w:t xml:space="preserve"> owned by locals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D7A6AC" w14:textId="547B1DD0" w:rsidR="00C34BB9" w:rsidRDefault="004E2C52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1C34054" wp14:editId="10177A2B">
                <wp:simplePos x="0" y="0"/>
                <wp:positionH relativeFrom="column">
                  <wp:posOffset>1256305</wp:posOffset>
                </wp:positionH>
                <wp:positionV relativeFrom="paragraph">
                  <wp:posOffset>6663303</wp:posOffset>
                </wp:positionV>
                <wp:extent cx="1797519" cy="1123950"/>
                <wp:effectExtent l="38100" t="19050" r="31750" b="209550"/>
                <wp:wrapNone/>
                <wp:docPr id="235" name="Thought Bubble: Cloud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7519" cy="112395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1643A" w14:textId="305926BB" w:rsidR="00AE2371" w:rsidRPr="004E2C52" w:rsidRDefault="00AE2371" w:rsidP="00D41B2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‘</w:t>
                            </w:r>
                            <w:r w:rsidRPr="004E2C52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</w:rPr>
                              <w:t>skyscrapers</w:t>
                            </w:r>
                            <w:r w:rsidRPr="004E2C52">
                              <w:rPr>
                                <w:rFonts w:ascii="Tahoma" w:hAnsi="Tahoma" w:cs="Tahoma"/>
                                <w:color w:val="B70DA3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4E2C52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</w:rPr>
                              <w:t>cool buildings</w:t>
                            </w: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34054" id="Thought Bubble: Cloud 235" o:spid="_x0000_s1081" type="#_x0000_t106" style="position:absolute;margin-left:98.9pt;margin-top:524.65pt;width:141.55pt;height:88.5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" adj="6300,24300" fillcolor="white [3212]" strokecolor="#404040 [2429]" strokeweight="2.25pt">
                <v:textbox>
                  <w:txbxContent>
                    <w:p w14:paraId="1E01643A" w14:textId="305926BB" w:rsidR="00AE2371" w:rsidRPr="004E2C52" w:rsidRDefault="00AE2371" w:rsidP="00D41B2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>‘</w:t>
                      </w:r>
                      <w:r w:rsidRPr="004E2C52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</w:rPr>
                        <w:t>skyscrapers</w:t>
                      </w:r>
                      <w:r w:rsidRPr="004E2C52">
                        <w:rPr>
                          <w:rFonts w:ascii="Tahoma" w:hAnsi="Tahoma" w:cs="Tahoma"/>
                          <w:color w:val="B70DA3" w:themeColor="accent2"/>
                          <w:sz w:val="24"/>
                          <w:szCs w:val="24"/>
                        </w:rPr>
                        <w:t xml:space="preserve"> </w:t>
                      </w: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and </w:t>
                      </w:r>
                      <w:r w:rsidRPr="004E2C52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</w:rPr>
                        <w:t>cool buildings</w:t>
                      </w: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443C9F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FA544A5" wp14:editId="7CB89080">
                <wp:simplePos x="0" y="0"/>
                <wp:positionH relativeFrom="column">
                  <wp:posOffset>4156710</wp:posOffset>
                </wp:positionH>
                <wp:positionV relativeFrom="paragraph">
                  <wp:posOffset>6654496</wp:posOffset>
                </wp:positionV>
                <wp:extent cx="2752807" cy="863544"/>
                <wp:effectExtent l="38100" t="19050" r="28575" b="146685"/>
                <wp:wrapNone/>
                <wp:docPr id="252" name="Thought Bubble: Cloud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807" cy="863544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F1B47" w14:textId="0583B74F" w:rsidR="00AE2371" w:rsidRPr="004E2C52" w:rsidRDefault="00AE2371" w:rsidP="00D41B2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‘</w:t>
                            </w:r>
                            <w:r w:rsidRPr="004E2C52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</w:rPr>
                              <w:t>lots of robots</w:t>
                            </w:r>
                            <w:r w:rsidRPr="004E2C52">
                              <w:rPr>
                                <w:rFonts w:ascii="Tahoma" w:hAnsi="Tahoma" w:cs="Tahoma"/>
                                <w:color w:val="B70DA3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2C5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to help us in our daily lives!!!’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44A5" id="Thought Bubble: Cloud 252" o:spid="_x0000_s1082" type="#_x0000_t106" style="position:absolute;margin-left:327.3pt;margin-top:524pt;width:216.75pt;height:68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" adj="6300,24300" fillcolor="white [3212]" strokecolor="#404040 [2429]" strokeweight="2.25pt">
                <v:textbox>
                  <w:txbxContent>
                    <w:p w14:paraId="321F1B47" w14:textId="0583B74F" w:rsidR="00AE2371" w:rsidRPr="004E2C52" w:rsidRDefault="00AE2371" w:rsidP="00D41B2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>‘</w:t>
                      </w:r>
                      <w:r w:rsidRPr="004E2C52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</w:rPr>
                        <w:t>lots of robots</w:t>
                      </w:r>
                      <w:r w:rsidRPr="004E2C52">
                        <w:rPr>
                          <w:rFonts w:ascii="Tahoma" w:hAnsi="Tahoma" w:cs="Tahoma"/>
                          <w:color w:val="B70DA3" w:themeColor="accent2"/>
                          <w:sz w:val="24"/>
                          <w:szCs w:val="24"/>
                        </w:rPr>
                        <w:t xml:space="preserve"> </w:t>
                      </w:r>
                      <w:r w:rsidRPr="004E2C52">
                        <w:rPr>
                          <w:rFonts w:ascii="Tahoma" w:hAnsi="Tahoma" w:cs="Tahoma"/>
                          <w:sz w:val="24"/>
                          <w:szCs w:val="24"/>
                        </w:rPr>
                        <w:t>to help us in our daily lives!!!’</w:t>
                      </w:r>
                    </w:p>
                  </w:txbxContent>
                </v:textbox>
              </v:shape>
            </w:pict>
          </mc:Fallback>
        </mc:AlternateContent>
      </w:r>
      <w:r w:rsidR="00443C9F">
        <w:rPr>
          <w:rFonts w:ascii="Corbel" w:hAnsi="Corbel"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C8982FA" wp14:editId="14596D2F">
                <wp:simplePos x="0" y="0"/>
                <wp:positionH relativeFrom="margin">
                  <wp:posOffset>2943225</wp:posOffset>
                </wp:positionH>
                <wp:positionV relativeFrom="paragraph">
                  <wp:posOffset>6588760</wp:posOffset>
                </wp:positionV>
                <wp:extent cx="1438275" cy="1438275"/>
                <wp:effectExtent l="38100" t="57150" r="104775" b="123825"/>
                <wp:wrapNone/>
                <wp:docPr id="398" name="Oval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38275"/>
                        </a:xfrm>
                        <a:prstGeom prst="ellipse">
                          <a:avLst/>
                        </a:prstGeom>
                        <a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A61C2" id="Oval 398" o:spid="_x0000_s1026" style="position:absolute;margin-left:231.75pt;margin-top:518.8pt;width:113.25pt;height:113.25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" strokecolor="#272727 [2749]" strokeweight="2.25pt">
                <v:fill r:id="rId76" o:title="" recolor="t" rotate="t" type="frame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34720" behindDoc="0" locked="0" layoutInCell="1" allowOverlap="1" wp14:anchorId="6C74EF76" wp14:editId="5D172ED9">
            <wp:simplePos x="0" y="0"/>
            <wp:positionH relativeFrom="margin">
              <wp:posOffset>6568440</wp:posOffset>
            </wp:positionH>
            <wp:positionV relativeFrom="margin">
              <wp:posOffset>1113155</wp:posOffset>
            </wp:positionV>
            <wp:extent cx="517525" cy="517525"/>
            <wp:effectExtent l="0" t="0" r="0" b="0"/>
            <wp:wrapSquare wrapText="bothSides"/>
            <wp:docPr id="191" name="Graphic 191" descr="Robot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robothand.sv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33696" behindDoc="0" locked="0" layoutInCell="1" allowOverlap="1" wp14:anchorId="6FD382D7" wp14:editId="70D239DF">
            <wp:simplePos x="0" y="0"/>
            <wp:positionH relativeFrom="margin">
              <wp:posOffset>6545580</wp:posOffset>
            </wp:positionH>
            <wp:positionV relativeFrom="margin">
              <wp:posOffset>3749675</wp:posOffset>
            </wp:positionV>
            <wp:extent cx="560705" cy="560705"/>
            <wp:effectExtent l="0" t="0" r="0" b="0"/>
            <wp:wrapSquare wrapText="bothSides"/>
            <wp:docPr id="190" name="Graphic 190" descr="Ch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cheers.sv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29600" behindDoc="0" locked="0" layoutInCell="1" allowOverlap="1" wp14:anchorId="57B38CC3" wp14:editId="547AE53A">
            <wp:simplePos x="0" y="0"/>
            <wp:positionH relativeFrom="margin">
              <wp:posOffset>647700</wp:posOffset>
            </wp:positionH>
            <wp:positionV relativeFrom="margin">
              <wp:posOffset>2295525</wp:posOffset>
            </wp:positionV>
            <wp:extent cx="571500" cy="571500"/>
            <wp:effectExtent l="0" t="0" r="0" b="0"/>
            <wp:wrapSquare wrapText="bothSides"/>
            <wp:docPr id="195" name="Graphic 195" descr="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city.sv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28576" behindDoc="0" locked="0" layoutInCell="1" allowOverlap="1" wp14:anchorId="1D30E887" wp14:editId="6AAE6969">
            <wp:simplePos x="0" y="0"/>
            <wp:positionH relativeFrom="margin">
              <wp:posOffset>646430</wp:posOffset>
            </wp:positionH>
            <wp:positionV relativeFrom="margin">
              <wp:posOffset>1250315</wp:posOffset>
            </wp:positionV>
            <wp:extent cx="560705" cy="560705"/>
            <wp:effectExtent l="0" t="0" r="0" b="0"/>
            <wp:wrapSquare wrapText="bothSides"/>
            <wp:docPr id="197" name="Graphic 197" descr="Electric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electriccar.sv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32672" behindDoc="0" locked="0" layoutInCell="1" allowOverlap="1" wp14:anchorId="18DE1038" wp14:editId="128650DB">
            <wp:simplePos x="0" y="0"/>
            <wp:positionH relativeFrom="margin">
              <wp:posOffset>6560185</wp:posOffset>
            </wp:positionH>
            <wp:positionV relativeFrom="margin">
              <wp:posOffset>2806065</wp:posOffset>
            </wp:positionV>
            <wp:extent cx="525780" cy="525780"/>
            <wp:effectExtent l="0" t="0" r="0" b="7620"/>
            <wp:wrapSquare wrapText="bothSides"/>
            <wp:docPr id="194" name="Graphic 194" descr="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medical.sv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27552" behindDoc="0" locked="0" layoutInCell="1" allowOverlap="1" wp14:anchorId="3C34A856" wp14:editId="5C8A2EE0">
            <wp:simplePos x="0" y="0"/>
            <wp:positionH relativeFrom="margin">
              <wp:posOffset>6532880</wp:posOffset>
            </wp:positionH>
            <wp:positionV relativeFrom="margin">
              <wp:posOffset>1886585</wp:posOffset>
            </wp:positionV>
            <wp:extent cx="542925" cy="542925"/>
            <wp:effectExtent l="0" t="0" r="0" b="9525"/>
            <wp:wrapSquare wrapText="bothSides"/>
            <wp:docPr id="196" name="Graphic 196" descr="Street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treetcar.sv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rFonts w:ascii="Corbel" w:hAnsi="Corbel"/>
          <w:noProof/>
          <w:lang w:eastAsia="en-GB"/>
        </w:rPr>
        <w:drawing>
          <wp:anchor distT="0" distB="0" distL="114300" distR="114300" simplePos="0" relativeHeight="251938816" behindDoc="0" locked="0" layoutInCell="1" allowOverlap="1" wp14:anchorId="4348E59F" wp14:editId="2FECC596">
            <wp:simplePos x="0" y="0"/>
            <wp:positionH relativeFrom="margin">
              <wp:posOffset>6333490</wp:posOffset>
            </wp:positionH>
            <wp:positionV relativeFrom="margin">
              <wp:posOffset>6677025</wp:posOffset>
            </wp:positionV>
            <wp:extent cx="535305" cy="535305"/>
            <wp:effectExtent l="0" t="0" r="0" b="0"/>
            <wp:wrapSquare wrapText="bothSides"/>
            <wp:docPr id="200" name="Graphic 200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apple.sv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rFonts w:ascii="Corbel" w:hAnsi="Corbel"/>
          <w:noProof/>
          <w:lang w:eastAsia="en-GB"/>
        </w:rPr>
        <w:drawing>
          <wp:anchor distT="0" distB="0" distL="114300" distR="114300" simplePos="0" relativeHeight="251939840" behindDoc="0" locked="0" layoutInCell="1" allowOverlap="1" wp14:anchorId="2496FC11" wp14:editId="1E042D14">
            <wp:simplePos x="0" y="0"/>
            <wp:positionH relativeFrom="margin">
              <wp:posOffset>741045</wp:posOffset>
            </wp:positionH>
            <wp:positionV relativeFrom="margin">
              <wp:posOffset>6514465</wp:posOffset>
            </wp:positionV>
            <wp:extent cx="430530" cy="430530"/>
            <wp:effectExtent l="0" t="0" r="7620" b="0"/>
            <wp:wrapSquare wrapText="bothSides"/>
            <wp:docPr id="201" name="Graphic 201" descr="Take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takeoff.sv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rFonts w:ascii="Corbel" w:hAnsi="Corbel"/>
          <w:noProof/>
          <w:lang w:eastAsia="en-GB"/>
        </w:rPr>
        <w:drawing>
          <wp:anchor distT="0" distB="0" distL="114300" distR="114300" simplePos="0" relativeHeight="251937792" behindDoc="0" locked="0" layoutInCell="1" allowOverlap="1" wp14:anchorId="1DDFE572" wp14:editId="2902EA05">
            <wp:simplePos x="0" y="0"/>
            <wp:positionH relativeFrom="margin">
              <wp:posOffset>6478905</wp:posOffset>
            </wp:positionH>
            <wp:positionV relativeFrom="margin">
              <wp:posOffset>5857875</wp:posOffset>
            </wp:positionV>
            <wp:extent cx="514350" cy="514350"/>
            <wp:effectExtent l="0" t="0" r="0" b="0"/>
            <wp:wrapSquare wrapText="bothSides"/>
            <wp:docPr id="199" name="Graphic 199" descr="In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npatient.sv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35744" behindDoc="0" locked="0" layoutInCell="1" allowOverlap="1" wp14:anchorId="71D87D30" wp14:editId="79AD8CE8">
            <wp:simplePos x="0" y="0"/>
            <wp:positionH relativeFrom="margin">
              <wp:posOffset>6494145</wp:posOffset>
            </wp:positionH>
            <wp:positionV relativeFrom="margin">
              <wp:posOffset>4838700</wp:posOffset>
            </wp:positionV>
            <wp:extent cx="724535" cy="724535"/>
            <wp:effectExtent l="0" t="0" r="0" b="0"/>
            <wp:wrapSquare wrapText="bothSides"/>
            <wp:docPr id="189" name="Graphic 189" descr="Dim (Smaller Su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dimsmallersun.sv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36768" behindDoc="0" locked="0" layoutInCell="1" allowOverlap="1" wp14:anchorId="6BB24937" wp14:editId="253F0AA4">
            <wp:simplePos x="0" y="0"/>
            <wp:positionH relativeFrom="rightMargin">
              <wp:posOffset>-3872865</wp:posOffset>
            </wp:positionH>
            <wp:positionV relativeFrom="margin">
              <wp:posOffset>5850890</wp:posOffset>
            </wp:positionV>
            <wp:extent cx="508635" cy="508635"/>
            <wp:effectExtent l="0" t="0" r="0" b="5715"/>
            <wp:wrapSquare wrapText="bothSides"/>
            <wp:docPr id="188" name="Graphic 188" descr="Shield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hieldtick.sv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31648" behindDoc="0" locked="0" layoutInCell="1" allowOverlap="1" wp14:anchorId="648C6045" wp14:editId="2B3C0C12">
            <wp:simplePos x="0" y="0"/>
            <wp:positionH relativeFrom="margin">
              <wp:posOffset>629285</wp:posOffset>
            </wp:positionH>
            <wp:positionV relativeFrom="margin">
              <wp:posOffset>4614545</wp:posOffset>
            </wp:positionV>
            <wp:extent cx="482600" cy="482600"/>
            <wp:effectExtent l="0" t="0" r="0" b="0"/>
            <wp:wrapSquare wrapText="bothSides"/>
            <wp:docPr id="192" name="Graphic 192" descr="Gymnast: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ymnastrings.sv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2B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1930624" behindDoc="0" locked="0" layoutInCell="1" allowOverlap="1" wp14:anchorId="24300D30" wp14:editId="39B6A861">
            <wp:simplePos x="0" y="0"/>
            <wp:positionH relativeFrom="margin">
              <wp:posOffset>654685</wp:posOffset>
            </wp:positionH>
            <wp:positionV relativeFrom="margin">
              <wp:posOffset>3439160</wp:posOffset>
            </wp:positionV>
            <wp:extent cx="508635" cy="508635"/>
            <wp:effectExtent l="0" t="0" r="5715" b="0"/>
            <wp:wrapSquare wrapText="bothSides"/>
            <wp:docPr id="193" name="Graphic 193" descr="Hom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home1.sv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B9">
        <w:rPr>
          <w:color w:val="E36C0A" w:themeColor="accent6" w:themeShade="BF"/>
        </w:rPr>
        <w:br w:type="page"/>
      </w:r>
    </w:p>
    <w:p w14:paraId="20B175D2" w14:textId="34819E17" w:rsidR="00C34BB9" w:rsidRDefault="00554710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70BEAA7" wp14:editId="27E40326">
                <wp:simplePos x="0" y="0"/>
                <wp:positionH relativeFrom="page">
                  <wp:posOffset>5928360</wp:posOffset>
                </wp:positionH>
                <wp:positionV relativeFrom="paragraph">
                  <wp:posOffset>-621929</wp:posOffset>
                </wp:positionV>
                <wp:extent cx="679450" cy="544195"/>
                <wp:effectExtent l="76200" t="38100" r="82550" b="12255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A274C" w14:textId="09AA6749" w:rsidR="00AE2371" w:rsidRPr="00EF358A" w:rsidRDefault="00AE2371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BEAA7" id="Rectangle 206" o:spid="_x0000_s1083" style="position:absolute;margin-left:466.8pt;margin-top:-48.95pt;width:53.5pt;height:42.8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22EA274C" w14:textId="09AA6749" w:rsidR="00AE2371" w:rsidRPr="00EF358A" w:rsidRDefault="00AE2371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9.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F9327B3" wp14:editId="35BCB43F">
                <wp:simplePos x="0" y="0"/>
                <wp:positionH relativeFrom="page">
                  <wp:posOffset>3029537</wp:posOffset>
                </wp:positionH>
                <wp:positionV relativeFrom="paragraph">
                  <wp:posOffset>-711835</wp:posOffset>
                </wp:positionV>
                <wp:extent cx="2951480" cy="763905"/>
                <wp:effectExtent l="76200" t="38100" r="77470" b="607695"/>
                <wp:wrapNone/>
                <wp:docPr id="205" name="Speech Bubble: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480" cy="763905"/>
                        </a:xfrm>
                        <a:prstGeom prst="wedgeRectCallout">
                          <a:avLst>
                            <a:gd name="adj1" fmla="val -5780"/>
                            <a:gd name="adj2" fmla="val 113721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45482" w14:textId="679271C6" w:rsidR="00AE2371" w:rsidRPr="00C34BB9" w:rsidRDefault="00AE2371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Do you think there are enough homes?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327B3" id="Speech Bubble: Rectangle 205" o:spid="_x0000_s1084" type="#_x0000_t61" style="position:absolute;margin-left:238.55pt;margin-top:-56.05pt;width:232.4pt;height:60.1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" adj="9552,35364" fillcolor="#8db3e2 [1311]" strokecolor="white [3201]" strokeweight="3pt">
                <v:shadow on="t" color="black" opacity="28270f" origin=",.5" offset="0,3pt"/>
                <v:textbox>
                  <w:txbxContent>
                    <w:p w14:paraId="1D445482" w14:textId="679271C6" w:rsidR="00AE2371" w:rsidRPr="00C34BB9" w:rsidRDefault="00AE2371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Do you think there are enough homes?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1128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E3F10DB" wp14:editId="56B8058F">
                <wp:simplePos x="0" y="0"/>
                <wp:positionH relativeFrom="column">
                  <wp:posOffset>4249684</wp:posOffset>
                </wp:positionH>
                <wp:positionV relativeFrom="paragraph">
                  <wp:posOffset>99060</wp:posOffset>
                </wp:positionV>
                <wp:extent cx="3190045" cy="3338833"/>
                <wp:effectExtent l="38100" t="19050" r="239395" b="33020"/>
                <wp:wrapNone/>
                <wp:docPr id="215" name="Flowchart: Sequential Access Storag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8630">
                          <a:off x="0" y="0"/>
                          <a:ext cx="3190045" cy="3338833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FB9A3" w14:textId="392FEB25" w:rsidR="00AE2371" w:rsidRPr="00FA1128" w:rsidRDefault="00AE2371" w:rsidP="00FA11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15E94402" w14:textId="7362BDC5" w:rsidR="00AE2371" w:rsidRPr="00FA1128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T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 xml:space="preserve">here is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still 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>homelessness</w:t>
                            </w:r>
                          </w:p>
                          <w:p w14:paraId="30E2B687" w14:textId="463CBD6C" w:rsidR="00AE2371" w:rsidRPr="00FA1128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M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 xml:space="preserve">any new houses rely on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having 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>a car</w:t>
                            </w:r>
                          </w:p>
                          <w:p w14:paraId="04811C8F" w14:textId="44EBEBE9" w:rsidR="00AE2371" w:rsidRPr="00FA1128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T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 xml:space="preserve">here is not enough </w:t>
                            </w:r>
                            <w:r>
                              <w:rPr>
                                <w:rFonts w:ascii="Corbel" w:hAnsi="Corbel"/>
                              </w:rPr>
                              <w:t>mix of types f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>or families</w:t>
                            </w:r>
                            <w:r>
                              <w:rPr>
                                <w:rFonts w:ascii="Corbel" w:hAnsi="Corbel"/>
                              </w:rPr>
                              <w:t>,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 xml:space="preserve"> older people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or </w:t>
                            </w:r>
                            <w:r w:rsidRPr="00FA1128">
                              <w:rPr>
                                <w:rFonts w:ascii="Corbel" w:hAnsi="Corbel"/>
                              </w:rPr>
                              <w:t>the homeless</w:t>
                            </w:r>
                          </w:p>
                          <w:p w14:paraId="6831404F" w14:textId="1531E9B8" w:rsidR="00AE2371" w:rsidRPr="00FA1128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More people need them than we are building</w:t>
                            </w:r>
                          </w:p>
                          <w:p w14:paraId="0DE46D98" w14:textId="663AF1EF" w:rsidR="00AE2371" w:rsidRPr="00FA1128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ind w:left="567" w:hanging="425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More people live or are moving here</w:t>
                            </w:r>
                          </w:p>
                          <w:p w14:paraId="751E4253" w14:textId="77777777" w:rsidR="00AE2371" w:rsidRPr="00294CBE" w:rsidRDefault="00AE2371" w:rsidP="00FA112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F10DB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215" o:spid="_x0000_s1085" type="#_x0000_t131" style="position:absolute;margin-left:334.6pt;margin-top:7.8pt;width:251.2pt;height:262.9pt;rotation:-503939fd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" fillcolor="white [3201]" strokecolor="#b70da3 [3205]" strokeweight="3pt">
                <v:textbox>
                  <w:txbxContent>
                    <w:p w14:paraId="43DFB9A3" w14:textId="392FEB25" w:rsidR="00AE2371" w:rsidRPr="00FA1128" w:rsidRDefault="00AE2371" w:rsidP="00FA1128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b/>
                          <w:bCs/>
                        </w:rPr>
                        <w:br/>
                      </w:r>
                    </w:p>
                    <w:p w14:paraId="15E94402" w14:textId="7362BDC5" w:rsidR="00AE2371" w:rsidRPr="00FA1128" w:rsidRDefault="00AE2371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T</w:t>
                      </w:r>
                      <w:r w:rsidRPr="00FA1128">
                        <w:rPr>
                          <w:rFonts w:ascii="Corbel" w:hAnsi="Corbel"/>
                        </w:rPr>
                        <w:t xml:space="preserve">here is </w:t>
                      </w:r>
                      <w:r>
                        <w:rPr>
                          <w:rFonts w:ascii="Corbel" w:hAnsi="Corbel"/>
                        </w:rPr>
                        <w:t xml:space="preserve">still </w:t>
                      </w:r>
                      <w:r w:rsidRPr="00FA1128">
                        <w:rPr>
                          <w:rFonts w:ascii="Corbel" w:hAnsi="Corbel"/>
                        </w:rPr>
                        <w:t>homelessness</w:t>
                      </w:r>
                    </w:p>
                    <w:p w14:paraId="30E2B687" w14:textId="463CBD6C" w:rsidR="00AE2371" w:rsidRPr="00FA1128" w:rsidRDefault="00AE2371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M</w:t>
                      </w:r>
                      <w:r w:rsidRPr="00FA1128">
                        <w:rPr>
                          <w:rFonts w:ascii="Corbel" w:hAnsi="Corbel"/>
                        </w:rPr>
                        <w:t xml:space="preserve">any new houses rely on </w:t>
                      </w:r>
                      <w:r>
                        <w:rPr>
                          <w:rFonts w:ascii="Corbel" w:hAnsi="Corbel"/>
                        </w:rPr>
                        <w:t xml:space="preserve">having </w:t>
                      </w:r>
                      <w:r w:rsidRPr="00FA1128">
                        <w:rPr>
                          <w:rFonts w:ascii="Corbel" w:hAnsi="Corbel"/>
                        </w:rPr>
                        <w:t>a car</w:t>
                      </w:r>
                    </w:p>
                    <w:p w14:paraId="04811C8F" w14:textId="44EBEBE9" w:rsidR="00AE2371" w:rsidRPr="00FA1128" w:rsidRDefault="00AE2371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T</w:t>
                      </w:r>
                      <w:r w:rsidRPr="00FA1128">
                        <w:rPr>
                          <w:rFonts w:ascii="Corbel" w:hAnsi="Corbel"/>
                        </w:rPr>
                        <w:t xml:space="preserve">here is not enough </w:t>
                      </w:r>
                      <w:r>
                        <w:rPr>
                          <w:rFonts w:ascii="Corbel" w:hAnsi="Corbel"/>
                        </w:rPr>
                        <w:t>mix of types f</w:t>
                      </w:r>
                      <w:r w:rsidRPr="00FA1128">
                        <w:rPr>
                          <w:rFonts w:ascii="Corbel" w:hAnsi="Corbel"/>
                        </w:rPr>
                        <w:t>or families</w:t>
                      </w:r>
                      <w:r>
                        <w:rPr>
                          <w:rFonts w:ascii="Corbel" w:hAnsi="Corbel"/>
                        </w:rPr>
                        <w:t>,</w:t>
                      </w:r>
                      <w:r w:rsidRPr="00FA1128">
                        <w:rPr>
                          <w:rFonts w:ascii="Corbel" w:hAnsi="Corbel"/>
                        </w:rPr>
                        <w:t xml:space="preserve"> older people </w:t>
                      </w:r>
                      <w:r>
                        <w:rPr>
                          <w:rFonts w:ascii="Corbel" w:hAnsi="Corbel"/>
                        </w:rPr>
                        <w:t xml:space="preserve">or </w:t>
                      </w:r>
                      <w:r w:rsidRPr="00FA1128">
                        <w:rPr>
                          <w:rFonts w:ascii="Corbel" w:hAnsi="Corbel"/>
                        </w:rPr>
                        <w:t>the homeless</w:t>
                      </w:r>
                    </w:p>
                    <w:p w14:paraId="6831404F" w14:textId="1531E9B8" w:rsidR="00AE2371" w:rsidRPr="00FA1128" w:rsidRDefault="00AE2371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More people need them than we are building</w:t>
                      </w:r>
                    </w:p>
                    <w:p w14:paraId="0DE46D98" w14:textId="663AF1EF" w:rsidR="00AE2371" w:rsidRPr="00FA1128" w:rsidRDefault="00AE2371" w:rsidP="00FA1128">
                      <w:pPr>
                        <w:pStyle w:val="NoSpacing"/>
                        <w:numPr>
                          <w:ilvl w:val="0"/>
                          <w:numId w:val="17"/>
                        </w:numPr>
                        <w:ind w:left="567" w:hanging="425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More people live or are moving here</w:t>
                      </w:r>
                    </w:p>
                    <w:p w14:paraId="751E4253" w14:textId="77777777" w:rsidR="00AE2371" w:rsidRPr="00294CBE" w:rsidRDefault="00AE2371" w:rsidP="00FA1128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809C529" w14:textId="70EF0ABE" w:rsidR="00C47E5D" w:rsidRDefault="00C47E5D">
      <w:pPr>
        <w:rPr>
          <w:color w:val="E36C0A" w:themeColor="accent6" w:themeShade="BF"/>
        </w:rPr>
      </w:pPr>
    </w:p>
    <w:p w14:paraId="051D46EC" w14:textId="33E46A69" w:rsidR="00C47E5D" w:rsidRPr="00127C5F" w:rsidRDefault="000D0FB4" w:rsidP="00C47E5D">
      <w:pPr>
        <w:rPr>
          <w:color w:val="E36C0A" w:themeColor="accent6" w:themeShade="BF"/>
        </w:rPr>
      </w:pPr>
      <w:r w:rsidRPr="000D0FB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FD1DC90" wp14:editId="652F4E05">
                <wp:simplePos x="0" y="0"/>
                <wp:positionH relativeFrom="column">
                  <wp:posOffset>-483079</wp:posOffset>
                </wp:positionH>
                <wp:positionV relativeFrom="paragraph">
                  <wp:posOffset>-1704520</wp:posOffset>
                </wp:positionV>
                <wp:extent cx="3876675" cy="3876675"/>
                <wp:effectExtent l="0" t="0" r="9525" b="9525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4962F" w14:textId="620D6BB6" w:rsidR="00AE2371" w:rsidRPr="00BE0365" w:rsidRDefault="00AE2371" w:rsidP="00BE0365">
                            <w:pPr>
                              <w:jc w:val="center"/>
                              <w:rPr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BE0365">
                              <w:rPr>
                                <w:color w:val="FFFFFF" w:themeColor="background1"/>
                                <w:sz w:val="86"/>
                                <w:szCs w:val="86"/>
                              </w:rPr>
                              <w:t>After Education</w:t>
                            </w:r>
                          </w:p>
                          <w:p w14:paraId="5762AD3A" w14:textId="6D3609D8" w:rsidR="00AE2371" w:rsidRPr="00F7167D" w:rsidRDefault="00AE2371" w:rsidP="000D0F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1DC90" id="Oval 182" o:spid="_x0000_s1086" style="position:absolute;margin-left:-38.05pt;margin-top:-134.2pt;width:305.25pt;height:305.2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" fillcolor="#1f497d [3215]" stroked="f" strokeweight="3pt">
                <v:fill opacity="43947f"/>
                <v:textbox>
                  <w:txbxContent>
                    <w:p w14:paraId="4D24962F" w14:textId="620D6BB6" w:rsidR="00AE2371" w:rsidRPr="00BE0365" w:rsidRDefault="00AE2371" w:rsidP="00BE0365">
                      <w:pPr>
                        <w:jc w:val="center"/>
                        <w:rPr>
                          <w:color w:val="FFFFFF" w:themeColor="background1"/>
                          <w:sz w:val="86"/>
                          <w:szCs w:val="86"/>
                        </w:rPr>
                      </w:pPr>
                      <w:r w:rsidRPr="00BE0365">
                        <w:rPr>
                          <w:color w:val="FFFFFF" w:themeColor="background1"/>
                          <w:sz w:val="86"/>
                          <w:szCs w:val="86"/>
                        </w:rPr>
                        <w:t>After Education</w:t>
                      </w:r>
                    </w:p>
                    <w:p w14:paraId="5762AD3A" w14:textId="6D3609D8" w:rsidR="00AE2371" w:rsidRPr="00F7167D" w:rsidRDefault="00AE2371" w:rsidP="000D0FB4"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4F368547" w14:textId="5CD302B4" w:rsidR="00C47E5D" w:rsidRDefault="00FA1128" w:rsidP="00894754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464F5A7" wp14:editId="62D10A1A">
                <wp:simplePos x="0" y="0"/>
                <wp:positionH relativeFrom="column">
                  <wp:posOffset>1862227</wp:posOffset>
                </wp:positionH>
                <wp:positionV relativeFrom="paragraph">
                  <wp:posOffset>62631</wp:posOffset>
                </wp:positionV>
                <wp:extent cx="3326765" cy="3573827"/>
                <wp:effectExtent l="38100" t="19050" r="26035" b="179070"/>
                <wp:wrapNone/>
                <wp:docPr id="214" name="Flowchart: Sequential Access Storag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274">
                          <a:off x="0" y="0"/>
                          <a:ext cx="3326765" cy="3573827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6891B" w14:textId="0D504B88" w:rsidR="00AE2371" w:rsidRPr="00FA1128" w:rsidRDefault="00AE2371" w:rsidP="00FA1128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but…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E413775" w14:textId="05C4C145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Do not build any more</w:t>
                            </w:r>
                          </w:p>
                          <w:p w14:paraId="75FEAC77" w14:textId="2A6E307B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Too many homeless people</w:t>
                            </w:r>
                          </w:p>
                          <w:p w14:paraId="3B585347" w14:textId="153C54DA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B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etter spread is needed</w:t>
                            </w:r>
                          </w:p>
                          <w:p w14:paraId="4ABCDAAF" w14:textId="1C560B5C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hey are in a bad condition</w:t>
                            </w:r>
                          </w:p>
                          <w:p w14:paraId="418BE1E4" w14:textId="614505CA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hey are too expensive</w:t>
                            </w:r>
                          </w:p>
                          <w:p w14:paraId="7031B1CA" w14:textId="6FC5862B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here is not a good mix of types</w:t>
                            </w:r>
                          </w:p>
                          <w:p w14:paraId="5B2AA733" w14:textId="630F7E85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W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 xml:space="preserve">e should use old or empty buildings </w:t>
                            </w:r>
                          </w:p>
                          <w:p w14:paraId="584F1E79" w14:textId="5F69256D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 xml:space="preserve">here </w:t>
                            </w:r>
                            <w:r>
                              <w:rPr>
                                <w:rFonts w:ascii="Corbel" w:hAnsi="Corbel" w:cstheme="minorHAnsi"/>
                              </w:rPr>
                              <w:t>are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 xml:space="preserve"> too many cars/people/homes</w:t>
                            </w:r>
                          </w:p>
                          <w:p w14:paraId="64ED8415" w14:textId="14F67B2E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284" w:right="-1"/>
                              <w:rPr>
                                <w:rFonts w:ascii="Corbel" w:hAnsi="Corbel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We are losing too many green fields to new buildings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F5A7" id="Flowchart: Sequential Access Storage 214" o:spid="_x0000_s1087" type="#_x0000_t131" style="position:absolute;margin-left:146.65pt;margin-top:4.95pt;width:261.95pt;height:281.4pt;rotation:373854fd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" fillcolor="white [3201]" strokecolor="#f79646 [3209]" strokeweight="3pt">
                <v:textbox>
                  <w:txbxContent>
                    <w:p w14:paraId="7266891B" w14:textId="0D504B88" w:rsidR="00AE2371" w:rsidRPr="00FA1128" w:rsidRDefault="00AE2371" w:rsidP="00FA1128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but…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3E413775" w14:textId="05C4C145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Do not build any more</w:t>
                      </w:r>
                    </w:p>
                    <w:p w14:paraId="75FEAC77" w14:textId="2A6E307B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Too many homeless people</w:t>
                      </w:r>
                    </w:p>
                    <w:p w14:paraId="3B585347" w14:textId="153C54DA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B</w:t>
                      </w:r>
                      <w:r w:rsidRPr="00BC0F6B">
                        <w:rPr>
                          <w:rFonts w:ascii="Corbel" w:hAnsi="Corbel" w:cstheme="minorHAnsi"/>
                        </w:rPr>
                        <w:t>etter spread is needed</w:t>
                      </w:r>
                    </w:p>
                    <w:p w14:paraId="4ABCDAAF" w14:textId="1C560B5C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>hey are in a bad condition</w:t>
                      </w:r>
                    </w:p>
                    <w:p w14:paraId="418BE1E4" w14:textId="614505CA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>hey are too expensive</w:t>
                      </w:r>
                    </w:p>
                    <w:p w14:paraId="7031B1CA" w14:textId="6FC5862B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>here is not a good mix of types</w:t>
                      </w:r>
                    </w:p>
                    <w:p w14:paraId="5B2AA733" w14:textId="630F7E85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W</w:t>
                      </w:r>
                      <w:r w:rsidRPr="00BC0F6B">
                        <w:rPr>
                          <w:rFonts w:ascii="Corbel" w:hAnsi="Corbel" w:cstheme="minorHAnsi"/>
                        </w:rPr>
                        <w:t xml:space="preserve">e should use old or empty buildings </w:t>
                      </w:r>
                    </w:p>
                    <w:p w14:paraId="584F1E79" w14:textId="5F69256D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 xml:space="preserve">here </w:t>
                      </w:r>
                      <w:r>
                        <w:rPr>
                          <w:rFonts w:ascii="Corbel" w:hAnsi="Corbel" w:cstheme="minorHAnsi"/>
                        </w:rPr>
                        <w:t>are</w:t>
                      </w:r>
                      <w:r w:rsidRPr="00BC0F6B">
                        <w:rPr>
                          <w:rFonts w:ascii="Corbel" w:hAnsi="Corbel" w:cstheme="minorHAnsi"/>
                        </w:rPr>
                        <w:t xml:space="preserve"> too many cars/people/homes</w:t>
                      </w:r>
                    </w:p>
                    <w:p w14:paraId="64ED8415" w14:textId="14F67B2E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left="284" w:right="-1"/>
                        <w:rPr>
                          <w:rFonts w:ascii="Corbel" w:hAnsi="Corbel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We are losing too many green fields to new buildings</w:t>
                      </w:r>
                    </w:p>
                  </w:txbxContent>
                </v:textbox>
              </v:shape>
            </w:pict>
          </mc:Fallback>
        </mc:AlternateContent>
      </w:r>
    </w:p>
    <w:p w14:paraId="79A3E1CF" w14:textId="6D015EFE" w:rsidR="009432AC" w:rsidRDefault="00856D1D">
      <w:pPr>
        <w:rPr>
          <w:color w:val="E36C0A" w:themeColor="accent6" w:themeShade="BF"/>
        </w:rPr>
      </w:pPr>
      <w:r>
        <w:rPr>
          <w:rFonts w:ascii="Corbel" w:hAnsi="Corbel"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E2554AA" wp14:editId="2FFC3710">
                <wp:simplePos x="0" y="0"/>
                <wp:positionH relativeFrom="column">
                  <wp:posOffset>5857875</wp:posOffset>
                </wp:positionH>
                <wp:positionV relativeFrom="paragraph">
                  <wp:posOffset>1509395</wp:posOffset>
                </wp:positionV>
                <wp:extent cx="1514475" cy="1514475"/>
                <wp:effectExtent l="57150" t="57150" r="123825" b="123825"/>
                <wp:wrapNone/>
                <wp:docPr id="399" name="Oval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14475"/>
                        </a:xfrm>
                        <a:prstGeom prst="ellipse">
                          <a:avLst/>
                        </a:prstGeom>
                        <a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CE4D3" id="Oval 399" o:spid="_x0000_s1026" style="position:absolute;margin-left:461.25pt;margin-top:118.85pt;width:119.25pt;height:119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" strokecolor="#eeece1 [3214]" strokeweight="2.25pt">
                <v:fill r:id="rId105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C93A3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D235FC6" wp14:editId="25C15386">
                <wp:simplePos x="0" y="0"/>
                <wp:positionH relativeFrom="column">
                  <wp:posOffset>38735</wp:posOffset>
                </wp:positionH>
                <wp:positionV relativeFrom="paragraph">
                  <wp:posOffset>1345565</wp:posOffset>
                </wp:positionV>
                <wp:extent cx="2344420" cy="1505585"/>
                <wp:effectExtent l="19050" t="38100" r="132080" b="37465"/>
                <wp:wrapNone/>
                <wp:docPr id="213" name="Flowchart: Sequential Access Storag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8625">
                          <a:off x="0" y="0"/>
                          <a:ext cx="2344420" cy="1505585"/>
                        </a:xfrm>
                        <a:prstGeom prst="flowChartMagneticTap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AEA57" w14:textId="51269D7F" w:rsidR="00AE2371" w:rsidRPr="00FA1128" w:rsidRDefault="00AE2371" w:rsidP="00FA11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4F620B8" w14:textId="3233A6F4" w:rsidR="00AE2371" w:rsidRPr="00BC0F6B" w:rsidRDefault="00AE2371" w:rsidP="00FA1128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ind w:left="284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There is lots of new   development all 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5FC6" id="Flowchart: Sequential Access Storage 213" o:spid="_x0000_s1088" type="#_x0000_t131" style="position:absolute;margin-left:3.05pt;margin-top:105.95pt;width:184.6pt;height:118.55pt;rotation:-602249fd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" fillcolor="#eeece1 [3214]" strokecolor="#92d050" strokeweight="3pt">
                <v:textbox>
                  <w:txbxContent>
                    <w:p w14:paraId="6CDAEA57" w14:textId="51269D7F" w:rsidR="00AE2371" w:rsidRPr="00FA1128" w:rsidRDefault="00AE2371" w:rsidP="00FA1128">
                      <w:pPr>
                        <w:pStyle w:val="NoSpacing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44F620B8" w14:textId="3233A6F4" w:rsidR="00AE2371" w:rsidRPr="00BC0F6B" w:rsidRDefault="00AE2371" w:rsidP="00FA1128">
                      <w:pPr>
                        <w:pStyle w:val="NoSpacing"/>
                        <w:numPr>
                          <w:ilvl w:val="0"/>
                          <w:numId w:val="16"/>
                        </w:numPr>
                        <w:ind w:left="284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There is lots of new   development all over</w:t>
                      </w:r>
                    </w:p>
                  </w:txbxContent>
                </v:textbox>
              </v:shape>
            </w:pict>
          </mc:Fallback>
        </mc:AlternateContent>
      </w:r>
      <w:r w:rsidR="00BC0F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AA2C109" wp14:editId="2F2BA193">
                <wp:simplePos x="0" y="0"/>
                <wp:positionH relativeFrom="rightMargin">
                  <wp:posOffset>265430</wp:posOffset>
                </wp:positionH>
                <wp:positionV relativeFrom="paragraph">
                  <wp:posOffset>2766695</wp:posOffset>
                </wp:positionV>
                <wp:extent cx="1543050" cy="1323975"/>
                <wp:effectExtent l="0" t="0" r="0" b="219075"/>
                <wp:wrapNone/>
                <wp:docPr id="326" name="Speech Bubble: Rectangle with Corners Rounded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23975"/>
                        </a:xfrm>
                        <a:prstGeom prst="wedgeRoundRectCallout">
                          <a:avLst>
                            <a:gd name="adj1" fmla="val -36806"/>
                            <a:gd name="adj2" fmla="val 65711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C3F1C" w14:textId="679DEF9C" w:rsidR="00AE2371" w:rsidRPr="00BC0F6B" w:rsidRDefault="00AE2371" w:rsidP="00B66DE4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Most of you have a career in mind or want to continue studying.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C109" id="Speech Bubble: Rectangle with Corners Rounded 326" o:spid="_x0000_s1089" type="#_x0000_t62" style="position:absolute;margin-left:20.9pt;margin-top:217.85pt;width:121.5pt;height:104.25pt;z-index:2521507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" adj="2850,24994" fillcolor="#f24edf [1941]" stroked="f" strokeweight="3pt">
                <v:textbox>
                  <w:txbxContent>
                    <w:p w14:paraId="435C3F1C" w14:textId="679DEF9C" w:rsidR="00AE2371" w:rsidRPr="00BC0F6B" w:rsidRDefault="00AE2371" w:rsidP="00B66DE4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Most of you have a career in mind or want to continue studying.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7C0E6E2" wp14:editId="235B98B3">
                <wp:simplePos x="0" y="0"/>
                <wp:positionH relativeFrom="margin">
                  <wp:posOffset>756021</wp:posOffset>
                </wp:positionH>
                <wp:positionV relativeFrom="paragraph">
                  <wp:posOffset>3164840</wp:posOffset>
                </wp:positionV>
                <wp:extent cx="3063240" cy="1125855"/>
                <wp:effectExtent l="76200" t="38100" r="80010" b="417195"/>
                <wp:wrapNone/>
                <wp:docPr id="207" name="Speech Bubble: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125855"/>
                        </a:xfrm>
                        <a:prstGeom prst="wedgeRectCallout">
                          <a:avLst>
                            <a:gd name="adj1" fmla="val 28416"/>
                            <a:gd name="adj2" fmla="val 7645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4F0C2" w14:textId="46B05D61" w:rsidR="00AE2371" w:rsidRPr="00C34BB9" w:rsidRDefault="00AE2371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What do you want to do after you finish study?...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E6E2" id="Speech Bubble: Rectangle 207" o:spid="_x0000_s1090" type="#_x0000_t61" style="position:absolute;margin-left:59.55pt;margin-top:249.2pt;width:241.2pt;height:88.6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" adj="16938,27314" fillcolor="#8db3e2 [1311]" strokecolor="white [3201]" strokeweight="3pt">
                <v:shadow on="t" color="black" opacity="28270f" origin=",.5" offset="0,3pt"/>
                <v:textbox>
                  <w:txbxContent>
                    <w:p w14:paraId="4FC4F0C2" w14:textId="46B05D61" w:rsidR="00AE2371" w:rsidRPr="00C34BB9" w:rsidRDefault="00AE2371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What do you want to do after you finish study?...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3772ABD" wp14:editId="504DDF80">
                <wp:simplePos x="0" y="0"/>
                <wp:positionH relativeFrom="column">
                  <wp:posOffset>3117431</wp:posOffset>
                </wp:positionH>
                <wp:positionV relativeFrom="paragraph">
                  <wp:posOffset>4439680</wp:posOffset>
                </wp:positionV>
                <wp:extent cx="2394848" cy="86265"/>
                <wp:effectExtent l="0" t="76200" r="0" b="28575"/>
                <wp:wrapNone/>
                <wp:docPr id="279" name="Connector: Curved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4848" cy="8626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7685D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79" o:spid="_x0000_s1026" type="#_x0000_t38" style="position:absolute;margin-left:245.45pt;margin-top:349.6pt;width:188.55pt;height:6.8pt;flip:y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" adj="10800" strokecolor="#f2730a [2569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ED60E17" wp14:editId="03F4797A">
                <wp:simplePos x="0" y="0"/>
                <wp:positionH relativeFrom="column">
                  <wp:posOffset>3061970</wp:posOffset>
                </wp:positionH>
                <wp:positionV relativeFrom="paragraph">
                  <wp:posOffset>4499610</wp:posOffset>
                </wp:positionV>
                <wp:extent cx="2268220" cy="370840"/>
                <wp:effectExtent l="0" t="0" r="74930" b="86360"/>
                <wp:wrapNone/>
                <wp:docPr id="278" name="Connector: Curved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37084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37116" id="Connector: Curved 278" o:spid="_x0000_s1026" type="#_x0000_t38" style="position:absolute;margin-left:241.1pt;margin-top:354.3pt;width:178.6pt;height:29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" adj="10800" strokecolor="#f2730a [2569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E6CA0CD" wp14:editId="4BBC7E6E">
                <wp:simplePos x="0" y="0"/>
                <wp:positionH relativeFrom="column">
                  <wp:posOffset>3139440</wp:posOffset>
                </wp:positionH>
                <wp:positionV relativeFrom="paragraph">
                  <wp:posOffset>4534535</wp:posOffset>
                </wp:positionV>
                <wp:extent cx="1991360" cy="741680"/>
                <wp:effectExtent l="0" t="0" r="66040" b="96520"/>
                <wp:wrapNone/>
                <wp:docPr id="277" name="Connector: Curved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1360" cy="74168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8396B" id="Connector: Curved 277" o:spid="_x0000_s1026" type="#_x0000_t38" style="position:absolute;margin-left:247.2pt;margin-top:357.05pt;width:156.8pt;height:58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" adj="10800" strokecolor="#f2730a [2569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5730668" wp14:editId="31996EF7">
                <wp:simplePos x="0" y="0"/>
                <wp:positionH relativeFrom="column">
                  <wp:posOffset>3035935</wp:posOffset>
                </wp:positionH>
                <wp:positionV relativeFrom="paragraph">
                  <wp:posOffset>4499610</wp:posOffset>
                </wp:positionV>
                <wp:extent cx="1880235" cy="1172845"/>
                <wp:effectExtent l="0" t="0" r="81915" b="84455"/>
                <wp:wrapNone/>
                <wp:docPr id="276" name="Connector: Curved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235" cy="117284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8F400" id="Connector: Curved 276" o:spid="_x0000_s1026" type="#_x0000_t38" style="position:absolute;margin-left:239.05pt;margin-top:354.3pt;width:148.05pt;height:92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" adj="10800" strokecolor="#f2730a [2569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1FAACF5" wp14:editId="7185A906">
                <wp:simplePos x="0" y="0"/>
                <wp:positionH relativeFrom="column">
                  <wp:posOffset>3061970</wp:posOffset>
                </wp:positionH>
                <wp:positionV relativeFrom="paragraph">
                  <wp:posOffset>4516755</wp:posOffset>
                </wp:positionV>
                <wp:extent cx="1707515" cy="1707515"/>
                <wp:effectExtent l="0" t="0" r="83185" b="83185"/>
                <wp:wrapNone/>
                <wp:docPr id="275" name="Connector: Curved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515" cy="170751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D96B3" id="Connector: Curved 275" o:spid="_x0000_s1026" type="#_x0000_t38" style="position:absolute;margin-left:241.1pt;margin-top:355.65pt;width:134.45pt;height:134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885CEB6" wp14:editId="74EE46DA">
                <wp:simplePos x="0" y="0"/>
                <wp:positionH relativeFrom="column">
                  <wp:posOffset>3088005</wp:posOffset>
                </wp:positionH>
                <wp:positionV relativeFrom="paragraph">
                  <wp:posOffset>4551680</wp:posOffset>
                </wp:positionV>
                <wp:extent cx="1471295" cy="2087245"/>
                <wp:effectExtent l="0" t="0" r="52705" b="84455"/>
                <wp:wrapNone/>
                <wp:docPr id="274" name="Connector: Curved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1295" cy="208724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5A022" id="Connector: Curved 274" o:spid="_x0000_s1026" type="#_x0000_t38" style="position:absolute;margin-left:243.15pt;margin-top:358.4pt;width:115.85pt;height:164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81AA37D" wp14:editId="151CB385">
                <wp:simplePos x="0" y="0"/>
                <wp:positionH relativeFrom="column">
                  <wp:posOffset>3079115</wp:posOffset>
                </wp:positionH>
                <wp:positionV relativeFrom="paragraph">
                  <wp:posOffset>4525645</wp:posOffset>
                </wp:positionV>
                <wp:extent cx="1293495" cy="2587625"/>
                <wp:effectExtent l="0" t="0" r="59055" b="79375"/>
                <wp:wrapNone/>
                <wp:docPr id="273" name="Connector: Curved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25876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5ACD8" id="Connector: Curved 273" o:spid="_x0000_s1026" type="#_x0000_t38" style="position:absolute;margin-left:242.45pt;margin-top:356.35pt;width:101.85pt;height:203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A18446C" wp14:editId="68D5CC09">
                <wp:simplePos x="0" y="0"/>
                <wp:positionH relativeFrom="column">
                  <wp:posOffset>3107055</wp:posOffset>
                </wp:positionH>
                <wp:positionV relativeFrom="paragraph">
                  <wp:posOffset>4577080</wp:posOffset>
                </wp:positionV>
                <wp:extent cx="62865" cy="2691130"/>
                <wp:effectExtent l="19050" t="0" r="70485" b="52070"/>
                <wp:wrapNone/>
                <wp:docPr id="271" name="Connector: Curved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" cy="269113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FE91F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71" o:spid="_x0000_s1026" type="#_x0000_t38" style="position:absolute;margin-left:244.65pt;margin-top:360.4pt;width:4.95pt;height:211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593F74" wp14:editId="484DFE76">
                <wp:simplePos x="0" y="0"/>
                <wp:positionH relativeFrom="column">
                  <wp:posOffset>3013710</wp:posOffset>
                </wp:positionH>
                <wp:positionV relativeFrom="paragraph">
                  <wp:posOffset>4585970</wp:posOffset>
                </wp:positionV>
                <wp:extent cx="127000" cy="2484120"/>
                <wp:effectExtent l="38100" t="0" r="25400" b="49530"/>
                <wp:wrapNone/>
                <wp:docPr id="270" name="Connector: Curved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248412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24413" id="Connector: Curved 270" o:spid="_x0000_s1026" type="#_x0000_t38" style="position:absolute;margin-left:237.3pt;margin-top:361.1pt;width:10pt;height:195.6pt;flip:x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2BB7522" wp14:editId="738D6A91">
                <wp:simplePos x="0" y="0"/>
                <wp:positionH relativeFrom="column">
                  <wp:posOffset>2815590</wp:posOffset>
                </wp:positionH>
                <wp:positionV relativeFrom="paragraph">
                  <wp:posOffset>4585970</wp:posOffset>
                </wp:positionV>
                <wp:extent cx="301625" cy="1992630"/>
                <wp:effectExtent l="38100" t="0" r="22225" b="64770"/>
                <wp:wrapNone/>
                <wp:docPr id="269" name="Connector: Curved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5" cy="199263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FA223" id="Connector: Curved 269" o:spid="_x0000_s1026" type="#_x0000_t38" style="position:absolute;margin-left:221.7pt;margin-top:361.1pt;width:23.75pt;height:156.9pt;flip:x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E938DD4" wp14:editId="6449ECB4">
                <wp:simplePos x="0" y="0"/>
                <wp:positionH relativeFrom="column">
                  <wp:posOffset>2660015</wp:posOffset>
                </wp:positionH>
                <wp:positionV relativeFrom="paragraph">
                  <wp:posOffset>4612005</wp:posOffset>
                </wp:positionV>
                <wp:extent cx="477520" cy="1595755"/>
                <wp:effectExtent l="38100" t="0" r="17780" b="61595"/>
                <wp:wrapNone/>
                <wp:docPr id="268" name="Connector: Curved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520" cy="159575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A185F6" id="Connector: Curved 268" o:spid="_x0000_s1026" type="#_x0000_t38" style="position:absolute;margin-left:209.45pt;margin-top:363.15pt;width:37.6pt;height:125.65pt;flip:x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4F960C2" wp14:editId="3D3A5CEC">
                <wp:simplePos x="0" y="0"/>
                <wp:positionH relativeFrom="column">
                  <wp:posOffset>2479040</wp:posOffset>
                </wp:positionH>
                <wp:positionV relativeFrom="paragraph">
                  <wp:posOffset>4559935</wp:posOffset>
                </wp:positionV>
                <wp:extent cx="689610" cy="1224915"/>
                <wp:effectExtent l="38100" t="0" r="15240" b="70485"/>
                <wp:wrapNone/>
                <wp:docPr id="267" name="Connector: Curved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" cy="122491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3CEA9" id="Connector: Curved 267" o:spid="_x0000_s1026" type="#_x0000_t38" style="position:absolute;margin-left:195.2pt;margin-top:359.05pt;width:54.3pt;height:96.45pt;flip:x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9F26A53" wp14:editId="2FB24637">
                <wp:simplePos x="0" y="0"/>
                <wp:positionH relativeFrom="column">
                  <wp:posOffset>2358390</wp:posOffset>
                </wp:positionH>
                <wp:positionV relativeFrom="paragraph">
                  <wp:posOffset>4612005</wp:posOffset>
                </wp:positionV>
                <wp:extent cx="775970" cy="828040"/>
                <wp:effectExtent l="38100" t="0" r="24130" b="86360"/>
                <wp:wrapNone/>
                <wp:docPr id="266" name="Connector: Curved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5970" cy="82804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9A07B" id="Connector: Curved 266" o:spid="_x0000_s1026" type="#_x0000_t38" style="position:absolute;margin-left:185.7pt;margin-top:363.15pt;width:61.1pt;height:65.2pt;flip:x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DF1D8D2" wp14:editId="3A7A2A56">
                <wp:simplePos x="0" y="0"/>
                <wp:positionH relativeFrom="column">
                  <wp:posOffset>2286000</wp:posOffset>
                </wp:positionH>
                <wp:positionV relativeFrom="paragraph">
                  <wp:posOffset>4577703</wp:posOffset>
                </wp:positionV>
                <wp:extent cx="802257" cy="457200"/>
                <wp:effectExtent l="38100" t="0" r="17145" b="95250"/>
                <wp:wrapNone/>
                <wp:docPr id="265" name="Connector: Curved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257" cy="4572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7FA67" id="Connector: Curved 265" o:spid="_x0000_s1026" type="#_x0000_t38" style="position:absolute;margin-left:180pt;margin-top:360.45pt;width:63.15pt;height:36pt;flip:x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" adj="10800" strokecolor="#348da5 [2568]">
                <v:stroke endarrow="block"/>
              </v:shape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E080D38" wp14:editId="12E67588">
                <wp:simplePos x="0" y="0"/>
                <wp:positionH relativeFrom="column">
                  <wp:posOffset>4735830</wp:posOffset>
                </wp:positionH>
                <wp:positionV relativeFrom="paragraph">
                  <wp:posOffset>6056894</wp:posOffset>
                </wp:positionV>
                <wp:extent cx="2009775" cy="335915"/>
                <wp:effectExtent l="0" t="0" r="28575" b="260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00E4CF7A" w14:textId="0DA57E62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Professional Sportsperson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80D38" id="Rectangle: Rounded Corners 220" o:spid="_x0000_s1091" style="position:absolute;margin-left:372.9pt;margin-top:476.9pt;width:158.25pt;height:26.4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" filled="f" strokecolor="#4bacc6 [3208]">
                <v:textbox>
                  <w:txbxContent>
                    <w:p w14:paraId="00E4CF7A" w14:textId="0DA57E62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Professional Sportsperson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1275752" wp14:editId="0671C8C2">
                <wp:simplePos x="0" y="0"/>
                <wp:positionH relativeFrom="rightMargin">
                  <wp:posOffset>16881</wp:posOffset>
                </wp:positionH>
                <wp:positionV relativeFrom="paragraph">
                  <wp:posOffset>6479540</wp:posOffset>
                </wp:positionV>
                <wp:extent cx="2009775" cy="335915"/>
                <wp:effectExtent l="0" t="0" r="28575" b="26035"/>
                <wp:wrapNone/>
                <wp:docPr id="262" name="Rectangle: Rounded Corner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1B272E1" w14:textId="77777777" w:rsidR="00AE2371" w:rsidRPr="00DA6AF6" w:rsidRDefault="00AE2371" w:rsidP="004A63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Casual Work</w:t>
                            </w:r>
                          </w:p>
                          <w:p w14:paraId="569A2FDF" w14:textId="28B0252A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75752" id="Rectangle: Rounded Corners 262" o:spid="_x0000_s1092" style="position:absolute;margin-left:1.35pt;margin-top:510.2pt;width:158.25pt;height:26.45pt;z-index:251988992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" filled="f" strokecolor="#4bacc6 [3208]">
                <v:textbox>
                  <w:txbxContent>
                    <w:p w14:paraId="61B272E1" w14:textId="77777777" w:rsidR="00AE2371" w:rsidRPr="00DA6AF6" w:rsidRDefault="00AE2371" w:rsidP="004A637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Casual Work</w:t>
                      </w:r>
                    </w:p>
                    <w:p w14:paraId="569A2FDF" w14:textId="28B0252A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BB38F23" wp14:editId="4B3E3A3E">
                <wp:simplePos x="0" y="0"/>
                <wp:positionH relativeFrom="rightMargin">
                  <wp:posOffset>-160020</wp:posOffset>
                </wp:positionH>
                <wp:positionV relativeFrom="paragraph">
                  <wp:posOffset>6890014</wp:posOffset>
                </wp:positionV>
                <wp:extent cx="2009775" cy="335915"/>
                <wp:effectExtent l="0" t="0" r="28575" b="26035"/>
                <wp:wrapNone/>
                <wp:docPr id="263" name="Rectangle: Rounded Corner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B8595BA" w14:textId="140F462A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Physiotherapist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38F23" id="Rectangle: Rounded Corners 263" o:spid="_x0000_s1093" style="position:absolute;margin-left:-12.6pt;margin-top:542.5pt;width:158.25pt;height:26.45pt;z-index:25199104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" filled="f" strokecolor="#4bacc6 [3208]">
                <v:textbox>
                  <w:txbxContent>
                    <w:p w14:paraId="3B8595BA" w14:textId="140F462A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Physiotherapist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ACFC635" wp14:editId="68A61B6D">
                <wp:simplePos x="0" y="0"/>
                <wp:positionH relativeFrom="column">
                  <wp:posOffset>5484231</wp:posOffset>
                </wp:positionH>
                <wp:positionV relativeFrom="paragraph">
                  <wp:posOffset>4275455</wp:posOffset>
                </wp:positionV>
                <wp:extent cx="2009775" cy="335915"/>
                <wp:effectExtent l="0" t="0" r="28575" b="2603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1B27B90" w14:textId="30A29B18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6AF6">
                              <w:rPr>
                                <w:b/>
                                <w:bCs/>
                              </w:rPr>
                              <w:t>Further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FC635" id="Rectangle: Rounded Corners 216" o:spid="_x0000_s1094" style="position:absolute;margin-left:431.85pt;margin-top:336.65pt;width:158.25pt;height:26.4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" filled="f" strokecolor="#f79646 [3209]">
                <v:textbox>
                  <w:txbxContent>
                    <w:p w14:paraId="31B27B90" w14:textId="30A29B18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6AF6">
                        <w:rPr>
                          <w:b/>
                          <w:bCs/>
                        </w:rPr>
                        <w:t>Further Education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712E280" wp14:editId="28C9C2EF">
                <wp:simplePos x="0" y="0"/>
                <wp:positionH relativeFrom="column">
                  <wp:posOffset>4928870</wp:posOffset>
                </wp:positionH>
                <wp:positionV relativeFrom="paragraph">
                  <wp:posOffset>5496931</wp:posOffset>
                </wp:positionV>
                <wp:extent cx="2009954" cy="336430"/>
                <wp:effectExtent l="0" t="0" r="28575" b="26035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F817479" w14:textId="34598B46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Entrepreneur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2E280" id="Rectangle: Rounded Corners 221" o:spid="_x0000_s1095" style="position:absolute;margin-left:388.1pt;margin-top:432.85pt;width:158.25pt;height:26.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" filled="f" strokecolor="#f79646 [3209]">
                <v:textbox>
                  <w:txbxContent>
                    <w:p w14:paraId="0F817479" w14:textId="34598B46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Entrepreneur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3243FE" wp14:editId="36E65CF5">
                <wp:simplePos x="0" y="0"/>
                <wp:positionH relativeFrom="column">
                  <wp:posOffset>5120820</wp:posOffset>
                </wp:positionH>
                <wp:positionV relativeFrom="paragraph">
                  <wp:posOffset>5093539</wp:posOffset>
                </wp:positionV>
                <wp:extent cx="2009954" cy="336430"/>
                <wp:effectExtent l="0" t="0" r="28575" b="2603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A9FCEE6" w14:textId="0C74B274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Armed Forces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243FE" id="Rectangle: Rounded Corners 219" o:spid="_x0000_s1096" style="position:absolute;margin-left:403.2pt;margin-top:401.05pt;width:158.25pt;height:26.5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" filled="f" strokecolor="#f79646 [3209]">
                <v:textbox>
                  <w:txbxContent>
                    <w:p w14:paraId="3A9FCEE6" w14:textId="0C74B274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Armed Forces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22205A0" wp14:editId="6BF44F11">
                <wp:simplePos x="0" y="0"/>
                <wp:positionH relativeFrom="column">
                  <wp:posOffset>5320306</wp:posOffset>
                </wp:positionH>
                <wp:positionV relativeFrom="paragraph">
                  <wp:posOffset>4680058</wp:posOffset>
                </wp:positionV>
                <wp:extent cx="2009954" cy="336430"/>
                <wp:effectExtent l="0" t="0" r="2857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D421C4A" w14:textId="5FFE5A3C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6AF6">
                              <w:rPr>
                                <w:b/>
                                <w:bCs/>
                              </w:rPr>
                              <w:t>Apprenticeship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205A0" id="Rectangle: Rounded Corners 218" o:spid="_x0000_s1097" style="position:absolute;margin-left:418.9pt;margin-top:368.5pt;width:158.25pt;height:26.5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" filled="f" strokecolor="#f79646 [3209]">
                <v:textbox>
                  <w:txbxContent>
                    <w:p w14:paraId="7D421C4A" w14:textId="5FFE5A3C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6AF6">
                        <w:rPr>
                          <w:b/>
                          <w:bCs/>
                        </w:rPr>
                        <w:t>Apprenticeship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5954C1E" wp14:editId="0F0B6928">
                <wp:simplePos x="0" y="0"/>
                <wp:positionH relativeFrom="margin">
                  <wp:posOffset>1235710</wp:posOffset>
                </wp:positionH>
                <wp:positionV relativeFrom="paragraph">
                  <wp:posOffset>7271014</wp:posOffset>
                </wp:positionV>
                <wp:extent cx="2009954" cy="336430"/>
                <wp:effectExtent l="0" t="0" r="28575" b="26035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55632007" w14:textId="25965932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Accountant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54C1E" id="Rectangle: Rounded Corners 259" o:spid="_x0000_s1098" style="position:absolute;margin-left:97.3pt;margin-top:572.5pt;width:158.25pt;height:26.5pt;z-index:251982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" filled="f" strokecolor="#4bacc6 [3208]">
                <v:textbox>
                  <w:txbxContent>
                    <w:p w14:paraId="55632007" w14:textId="25965932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Accountant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AFE0304" wp14:editId="2AC0B0FC">
                <wp:simplePos x="0" y="0"/>
                <wp:positionH relativeFrom="column">
                  <wp:posOffset>971550</wp:posOffset>
                </wp:positionH>
                <wp:positionV relativeFrom="paragraph">
                  <wp:posOffset>6864614</wp:posOffset>
                </wp:positionV>
                <wp:extent cx="2009954" cy="336430"/>
                <wp:effectExtent l="0" t="0" r="28575" b="26035"/>
                <wp:wrapNone/>
                <wp:docPr id="260" name="Rectangle: Rounded Corner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016B43EC" w14:textId="77777777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Bus Driver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E0304" id="Rectangle: Rounded Corners 260" o:spid="_x0000_s1099" style="position:absolute;margin-left:76.5pt;margin-top:540.5pt;width:158.25pt;height:26.5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" filled="f" strokecolor="#4bacc6 [3208]">
                <v:textbox>
                  <w:txbxContent>
                    <w:p w14:paraId="016B43EC" w14:textId="77777777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Bus Driver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C9A9E44" wp14:editId="39C27B24">
                <wp:simplePos x="0" y="0"/>
                <wp:positionH relativeFrom="column">
                  <wp:posOffset>791762</wp:posOffset>
                </wp:positionH>
                <wp:positionV relativeFrom="paragraph">
                  <wp:posOffset>6460825</wp:posOffset>
                </wp:positionV>
                <wp:extent cx="2009954" cy="336430"/>
                <wp:effectExtent l="0" t="0" r="28575" b="26035"/>
                <wp:wrapNone/>
                <wp:docPr id="258" name="Rectangle: Rounded Corner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75214540" w14:textId="28EBFB65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Climate Scientist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A9E44" id="Rectangle: Rounded Corners 258" o:spid="_x0000_s1100" style="position:absolute;margin-left:62.35pt;margin-top:508.75pt;width:158.25pt;height:26.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" filled="f" strokecolor="#4bacc6 [3208]">
                <v:textbox>
                  <w:txbxContent>
                    <w:p w14:paraId="75214540" w14:textId="28EBFB65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Climate Scientist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028E5FA" wp14:editId="16046A1B">
                <wp:simplePos x="0" y="0"/>
                <wp:positionH relativeFrom="column">
                  <wp:posOffset>626110</wp:posOffset>
                </wp:positionH>
                <wp:positionV relativeFrom="paragraph">
                  <wp:posOffset>6032236</wp:posOffset>
                </wp:positionV>
                <wp:extent cx="2009775" cy="335915"/>
                <wp:effectExtent l="0" t="0" r="28575" b="26035"/>
                <wp:wrapNone/>
                <wp:docPr id="257" name="Rectangle: Rounded Corner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9B3A4B6" w14:textId="40A816C4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Computer Scientist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8E5FA" id="Rectangle: Rounded Corners 257" o:spid="_x0000_s1101" style="position:absolute;margin-left:49.3pt;margin-top:475pt;width:158.25pt;height:26.4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" filled="f" strokecolor="#4bacc6 [3208]">
                <v:textbox>
                  <w:txbxContent>
                    <w:p w14:paraId="19B3A4B6" w14:textId="40A816C4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Computer Scientist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9455B26" wp14:editId="0C110D49">
                <wp:simplePos x="0" y="0"/>
                <wp:positionH relativeFrom="column">
                  <wp:posOffset>454025</wp:posOffset>
                </wp:positionH>
                <wp:positionV relativeFrom="paragraph">
                  <wp:posOffset>5639699</wp:posOffset>
                </wp:positionV>
                <wp:extent cx="2009775" cy="335915"/>
                <wp:effectExtent l="0" t="0" r="28575" b="26035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6628B5E" w14:textId="1EE5D90E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Pilot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55B26" id="Rectangle: Rounded Corners 256" o:spid="_x0000_s1102" style="position:absolute;margin-left:35.75pt;margin-top:444.05pt;width:158.25pt;height:26.4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" filled="f" strokecolor="#4bacc6 [3208]">
                <v:textbox>
                  <w:txbxContent>
                    <w:p w14:paraId="36628B5E" w14:textId="1EE5D90E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Pilot</w:t>
                      </w:r>
                    </w:p>
                  </w:txbxContent>
                </v:textbox>
              </v:roundrect>
            </w:pict>
          </mc:Fallback>
        </mc:AlternateContent>
      </w:r>
      <w:r w:rsidR="000117C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5B8F8B9" wp14:editId="3F743F2E">
                <wp:simplePos x="0" y="0"/>
                <wp:positionH relativeFrom="column">
                  <wp:posOffset>379466</wp:posOffset>
                </wp:positionH>
                <wp:positionV relativeFrom="paragraph">
                  <wp:posOffset>5225415</wp:posOffset>
                </wp:positionV>
                <wp:extent cx="2009775" cy="335915"/>
                <wp:effectExtent l="0" t="0" r="28575" b="26035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7A56ECC" w14:textId="46F9C0B3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Veterinarian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8F8B9" id="Rectangle: Rounded Corners 223" o:spid="_x0000_s1103" style="position:absolute;margin-left:29.9pt;margin-top:411.45pt;width:158.25pt;height:26.45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" filled="f" strokecolor="#4bacc6 [3208]">
                <v:textbox>
                  <w:txbxContent>
                    <w:p w14:paraId="47A56ECC" w14:textId="46F9C0B3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Veterinarian</w:t>
                      </w:r>
                    </w:p>
                  </w:txbxContent>
                </v:textbox>
              </v:roundrect>
            </w:pict>
          </mc:Fallback>
        </mc:AlternateContent>
      </w:r>
      <w:r w:rsidR="00DA6AF6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C87C8A0" wp14:editId="5C116157">
                <wp:simplePos x="0" y="0"/>
                <wp:positionH relativeFrom="column">
                  <wp:posOffset>270965</wp:posOffset>
                </wp:positionH>
                <wp:positionV relativeFrom="paragraph">
                  <wp:posOffset>4815995</wp:posOffset>
                </wp:positionV>
                <wp:extent cx="2009954" cy="336430"/>
                <wp:effectExtent l="0" t="0" r="28575" b="2603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336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035682EC" w14:textId="55FA9D5D" w:rsidR="00AE2371" w:rsidRPr="00DA6AF6" w:rsidRDefault="00AE2371" w:rsidP="00DA6A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7C8A0" id="Rectangle: Rounded Corners 222" o:spid="_x0000_s1104" style="position:absolute;margin-left:21.35pt;margin-top:379.2pt;width:158.25pt;height:26.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" filled="f" strokecolor="#4bacc6 [3208]">
                <v:textbox>
                  <w:txbxContent>
                    <w:p w14:paraId="035682EC" w14:textId="55FA9D5D" w:rsidR="00AE2371" w:rsidRPr="00DA6AF6" w:rsidRDefault="00AE2371" w:rsidP="00DA6A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Teacher</w:t>
                      </w:r>
                    </w:p>
                  </w:txbxContent>
                </v:textbox>
              </v:roundrect>
            </w:pict>
          </mc:Fallback>
        </mc:AlternateContent>
      </w:r>
      <w:r w:rsidR="009432AC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6F36DCC" wp14:editId="7FB9368D">
                <wp:simplePos x="0" y="0"/>
                <wp:positionH relativeFrom="margin">
                  <wp:posOffset>3761105</wp:posOffset>
                </wp:positionH>
                <wp:positionV relativeFrom="paragraph">
                  <wp:posOffset>3405241</wp:posOffset>
                </wp:positionV>
                <wp:extent cx="864079" cy="544195"/>
                <wp:effectExtent l="76200" t="38100" r="69850" b="12255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79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94610" w14:textId="7D0CAEFE" w:rsidR="00AE2371" w:rsidRPr="00EF358A" w:rsidRDefault="00AE2371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36DCC" id="Rectangle 208" o:spid="_x0000_s1105" style="position:absolute;margin-left:296.15pt;margin-top:268.15pt;width:68.05pt;height:42.8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34E94610" w14:textId="7D0CAEFE" w:rsidR="00AE2371" w:rsidRPr="00EF358A" w:rsidRDefault="00AE2371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10.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0509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BDC196" wp14:editId="11AC6F1E">
                <wp:simplePos x="0" y="0"/>
                <wp:positionH relativeFrom="margin">
                  <wp:posOffset>6426200</wp:posOffset>
                </wp:positionH>
                <wp:positionV relativeFrom="margin">
                  <wp:posOffset>4564380</wp:posOffset>
                </wp:positionV>
                <wp:extent cx="1356995" cy="868680"/>
                <wp:effectExtent l="0" t="0" r="0" b="7620"/>
                <wp:wrapNone/>
                <wp:docPr id="5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chemeClr val="tx2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E6E7D" w14:textId="79263208" w:rsidR="00AE2371" w:rsidRPr="000D0FB4" w:rsidRDefault="00AE2371" w:rsidP="00FF3CD0">
                            <w:pPr>
                              <w:pStyle w:val="TabNam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C196" id="AutoShape 425" o:spid="_x0000_s1106" type="#_x0000_t15" style="position:absolute;margin-left:506pt;margin-top:359.4pt;width:106.85pt;height:68.4pt;rotation:180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" fillcolor="#1f497d [3215]" stroked="f" strokeweight=".25pt">
                <v:textbox>
                  <w:txbxContent>
                    <w:p w14:paraId="0A8E6E7D" w14:textId="79263208" w:rsidR="00AE2371" w:rsidRPr="000D0FB4" w:rsidRDefault="00AE2371" w:rsidP="00FF3CD0">
                      <w:pPr>
                        <w:pStyle w:val="TabNam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47E5D">
        <w:rPr>
          <w:color w:val="E36C0A" w:themeColor="accent6" w:themeShade="BF"/>
        </w:rPr>
        <w:br w:type="page"/>
      </w:r>
    </w:p>
    <w:p w14:paraId="4CCE7242" w14:textId="0DEEFDFA" w:rsidR="004068DE" w:rsidRDefault="00861EE0" w:rsidP="00894754">
      <w:pPr>
        <w:rPr>
          <w:color w:val="E36C0A" w:themeColor="accent6" w:themeShade="BF"/>
        </w:rPr>
        <w:sectPr w:rsidR="004068DE" w:rsidSect="00F77647">
          <w:pgSz w:w="12240" w:h="15840"/>
          <w:pgMar w:top="1440" w:right="5083" w:bottom="0" w:left="0" w:header="720" w:footer="720" w:gutter="0"/>
          <w:cols w:space="720"/>
          <w:docGrid w:linePitch="360"/>
        </w:sectPr>
      </w:pPr>
      <w:r>
        <w:rPr>
          <w:noProof/>
          <w:color w:val="E36C0A" w:themeColor="accent6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986F1B7" wp14:editId="221CDE2A">
                <wp:simplePos x="0" y="0"/>
                <wp:positionH relativeFrom="margin">
                  <wp:posOffset>790575</wp:posOffset>
                </wp:positionH>
                <wp:positionV relativeFrom="paragraph">
                  <wp:posOffset>-152400</wp:posOffset>
                </wp:positionV>
                <wp:extent cx="3063240" cy="1125855"/>
                <wp:effectExtent l="76200" t="38100" r="80010" b="379095"/>
                <wp:wrapNone/>
                <wp:docPr id="209" name="Speech Bubble: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125855"/>
                        </a:xfrm>
                        <a:prstGeom prst="wedgeRectCallout">
                          <a:avLst>
                            <a:gd name="adj1" fmla="val 36501"/>
                            <a:gd name="adj2" fmla="val 7307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5D03A" w14:textId="5C9A8292" w:rsidR="00AE2371" w:rsidRPr="00C34BB9" w:rsidRDefault="00AE2371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…Do you think you will stay here to do that?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F1B7" id="Speech Bubble: Rectangle 209" o:spid="_x0000_s1107" type="#_x0000_t61" style="position:absolute;margin-left:62.25pt;margin-top:-12pt;width:241.2pt;height:88.6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" adj="18684,26584" fillcolor="#8db3e2 [1311]" strokecolor="white [3201]" strokeweight="3pt">
                <v:shadow on="t" color="black" opacity="28270f" origin=",.5" offset="0,3pt"/>
                <v:textbox>
                  <w:txbxContent>
                    <w:p w14:paraId="2DB5D03A" w14:textId="5C9A8292" w:rsidR="00AE2371" w:rsidRPr="00C34BB9" w:rsidRDefault="00AE2371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…Do you think you will stay here to do that?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1D">
        <w:rPr>
          <w:rFonts w:ascii="Corbel" w:hAnsi="Corbel"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DFE6D67" wp14:editId="27879F70">
                <wp:simplePos x="0" y="0"/>
                <wp:positionH relativeFrom="column">
                  <wp:posOffset>800100</wp:posOffset>
                </wp:positionH>
                <wp:positionV relativeFrom="paragraph">
                  <wp:posOffset>3714750</wp:posOffset>
                </wp:positionV>
                <wp:extent cx="1285875" cy="1285875"/>
                <wp:effectExtent l="57150" t="57150" r="123825" b="123825"/>
                <wp:wrapNone/>
                <wp:docPr id="400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85875"/>
                        </a:xfrm>
                        <a:prstGeom prst="ellipse">
                          <a:avLst/>
                        </a:prstGeom>
                        <a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F0896" id="Oval 400" o:spid="_x0000_s1026" style="position:absolute;margin-left:63pt;margin-top:292.5pt;width:101.25pt;height:10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" strokecolor="#eeece1 [3214]" strokeweight="2.25pt">
                <v:fill r:id="rId107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BC0F6B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08407" behindDoc="0" locked="0" layoutInCell="1" allowOverlap="1" wp14:anchorId="73B021B8" wp14:editId="21FEF6EF">
                <wp:simplePos x="0" y="0"/>
                <wp:positionH relativeFrom="column">
                  <wp:posOffset>3474556</wp:posOffset>
                </wp:positionH>
                <wp:positionV relativeFrom="paragraph">
                  <wp:posOffset>-286768</wp:posOffset>
                </wp:positionV>
                <wp:extent cx="3902764" cy="2809240"/>
                <wp:effectExtent l="19050" t="38100" r="21590" b="219710"/>
                <wp:wrapNone/>
                <wp:docPr id="29" name="Flowchart: Sequential Access Storag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274">
                          <a:off x="0" y="0"/>
                          <a:ext cx="3902764" cy="2809240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EA5DE" w14:textId="08BB8C34" w:rsidR="00AE2371" w:rsidRPr="00FA1128" w:rsidRDefault="00AE2371" w:rsidP="000B1630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52E6F49" w14:textId="77777777" w:rsidR="00AE2371" w:rsidRPr="00BC0F6B" w:rsidRDefault="00AE2371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can be near my family and friends and/or to start my own family</w:t>
                            </w:r>
                          </w:p>
                          <w:p w14:paraId="7170218D" w14:textId="77777777" w:rsidR="00AE2371" w:rsidRPr="00BC0F6B" w:rsidRDefault="00AE2371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can attend a local college or University</w:t>
                            </w:r>
                          </w:p>
                          <w:p w14:paraId="75C41CD9" w14:textId="79DB6A7E" w:rsidR="00AE2371" w:rsidRPr="00BC0F6B" w:rsidRDefault="00AE2371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It is great here; I feel safe and I like it</w:t>
                            </w:r>
                          </w:p>
                          <w:p w14:paraId="7F93B022" w14:textId="6CC10BB0" w:rsidR="00AE2371" w:rsidRPr="00BC0F6B" w:rsidRDefault="00AE2371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Of the green spaces and countryside</w:t>
                            </w:r>
                          </w:p>
                          <w:p w14:paraId="37261D6D" w14:textId="6BF80BDB" w:rsidR="00AE2371" w:rsidRPr="00BC0F6B" w:rsidRDefault="00AE2371" w:rsidP="000B163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want to take-on the family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21B8" id="Flowchart: Sequential Access Storage 29" o:spid="_x0000_s1108" type="#_x0000_t131" style="position:absolute;margin-left:273.6pt;margin-top:-22.6pt;width:307.3pt;height:221.2pt;rotation:373854fd;z-index:251708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" fillcolor="white [3201]" strokecolor="#92d050" strokeweight="3pt">
                <v:textbox>
                  <w:txbxContent>
                    <w:p w14:paraId="7E2EA5DE" w14:textId="08BB8C34" w:rsidR="00AE2371" w:rsidRPr="00FA1128" w:rsidRDefault="00AE2371" w:rsidP="000B1630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552E6F49" w14:textId="77777777" w:rsidR="00AE2371" w:rsidRPr="00BC0F6B" w:rsidRDefault="00AE2371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can be near my family and friends and/or to start my own family</w:t>
                      </w:r>
                    </w:p>
                    <w:p w14:paraId="7170218D" w14:textId="77777777" w:rsidR="00AE2371" w:rsidRPr="00BC0F6B" w:rsidRDefault="00AE2371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can attend a local college or University</w:t>
                      </w:r>
                    </w:p>
                    <w:p w14:paraId="75C41CD9" w14:textId="79DB6A7E" w:rsidR="00AE2371" w:rsidRPr="00BC0F6B" w:rsidRDefault="00AE2371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It is great here; I feel safe and I like it</w:t>
                      </w:r>
                    </w:p>
                    <w:p w14:paraId="7F93B022" w14:textId="6CC10BB0" w:rsidR="00AE2371" w:rsidRPr="00BC0F6B" w:rsidRDefault="00AE2371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Of the green spaces and countryside</w:t>
                      </w:r>
                    </w:p>
                    <w:p w14:paraId="37261D6D" w14:textId="6BF80BDB" w:rsidR="00AE2371" w:rsidRPr="00BC0F6B" w:rsidRDefault="00AE2371" w:rsidP="000B1630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want to take-on the family business</w:t>
                      </w:r>
                    </w:p>
                  </w:txbxContent>
                </v:textbox>
              </v:shape>
            </w:pict>
          </mc:Fallback>
        </mc:AlternateContent>
      </w:r>
      <w:r w:rsidR="00B66D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4F13F6D" wp14:editId="326B098A">
                <wp:simplePos x="0" y="0"/>
                <wp:positionH relativeFrom="rightMargin">
                  <wp:posOffset>294005</wp:posOffset>
                </wp:positionH>
                <wp:positionV relativeFrom="paragraph">
                  <wp:posOffset>2362200</wp:posOffset>
                </wp:positionV>
                <wp:extent cx="2247900" cy="1323975"/>
                <wp:effectExtent l="152400" t="0" r="0" b="9525"/>
                <wp:wrapNone/>
                <wp:docPr id="328" name="Speech Bubble: Rectangle with Corners Rounded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323975"/>
                        </a:xfrm>
                        <a:prstGeom prst="wedgeRoundRectCallout">
                          <a:avLst>
                            <a:gd name="adj1" fmla="val -56179"/>
                            <a:gd name="adj2" fmla="val -37167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69F40" w14:textId="3B47C65F" w:rsidR="00AE2371" w:rsidRPr="00CB7B4A" w:rsidRDefault="00AE2371" w:rsidP="00B66DE4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countryside, the good schools, family and the city were your favourite things about Central Lancashire.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3F6D" id="Speech Bubble: Rectangle with Corners Rounded 328" o:spid="_x0000_s1109" type="#_x0000_t62" style="position:absolute;margin-left:23.15pt;margin-top:186pt;width:177pt;height:104.25pt;z-index:252154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" adj="-1335,2772" fillcolor="#f24edf [1941]" stroked="f" strokeweight="3pt">
                <v:textbox>
                  <w:txbxContent>
                    <w:p w14:paraId="1E869F40" w14:textId="3B47C65F" w:rsidR="00AE2371" w:rsidRPr="00CB7B4A" w:rsidRDefault="00AE2371" w:rsidP="00B66DE4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The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countryside, the good schools, family and the city were your favourite things about Central Lancashire.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0D89E22" wp14:editId="67D778DE">
                <wp:simplePos x="0" y="0"/>
                <wp:positionH relativeFrom="column">
                  <wp:posOffset>2544792</wp:posOffset>
                </wp:positionH>
                <wp:positionV relativeFrom="paragraph">
                  <wp:posOffset>6228271</wp:posOffset>
                </wp:positionV>
                <wp:extent cx="125071" cy="547705"/>
                <wp:effectExtent l="0" t="0" r="104140" b="62230"/>
                <wp:wrapNone/>
                <wp:docPr id="303" name="Connector: Curved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71" cy="547705"/>
                        </a:xfrm>
                        <a:prstGeom prst="curvedConnector3">
                          <a:avLst>
                            <a:gd name="adj1" fmla="val 127293"/>
                          </a:avLst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A927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03" o:spid="_x0000_s1026" type="#_x0000_t38" style="position:absolute;margin-left:200.4pt;margin-top:490.4pt;width:9.85pt;height:43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" adj="27495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20B81A2" wp14:editId="46F09695">
                <wp:simplePos x="0" y="0"/>
                <wp:positionH relativeFrom="column">
                  <wp:posOffset>2570672</wp:posOffset>
                </wp:positionH>
                <wp:positionV relativeFrom="paragraph">
                  <wp:posOffset>6262777</wp:posOffset>
                </wp:positionV>
                <wp:extent cx="332452" cy="849738"/>
                <wp:effectExtent l="0" t="0" r="125095" b="64770"/>
                <wp:wrapNone/>
                <wp:docPr id="302" name="Connector: Curved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52" cy="849738"/>
                        </a:xfrm>
                        <a:prstGeom prst="curvedConnector3">
                          <a:avLst>
                            <a:gd name="adj1" fmla="val 127293"/>
                          </a:avLst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0D6C" id="Connector: Curved 302" o:spid="_x0000_s1026" type="#_x0000_t38" style="position:absolute;margin-left:202.4pt;margin-top:493.15pt;width:26.2pt;height:66.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" adj="27495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3529BAC" wp14:editId="1D1FCEF1">
                <wp:simplePos x="0" y="0"/>
                <wp:positionH relativeFrom="column">
                  <wp:posOffset>2570672</wp:posOffset>
                </wp:positionH>
                <wp:positionV relativeFrom="paragraph">
                  <wp:posOffset>6280030</wp:posOffset>
                </wp:positionV>
                <wp:extent cx="530932" cy="1289733"/>
                <wp:effectExtent l="0" t="0" r="173990" b="62865"/>
                <wp:wrapNone/>
                <wp:docPr id="301" name="Connector: Curved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932" cy="1289733"/>
                        </a:xfrm>
                        <a:prstGeom prst="curvedConnector3">
                          <a:avLst>
                            <a:gd name="adj1" fmla="val 127293"/>
                          </a:avLst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349E" id="Connector: Curved 301" o:spid="_x0000_s1026" type="#_x0000_t38" style="position:absolute;margin-left:202.4pt;margin-top:494.5pt;width:41.8pt;height:101.5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" adj="27495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B436CF" wp14:editId="47DD6B7D">
                <wp:simplePos x="0" y="0"/>
                <wp:positionH relativeFrom="column">
                  <wp:posOffset>2570671</wp:posOffset>
                </wp:positionH>
                <wp:positionV relativeFrom="paragraph">
                  <wp:posOffset>6254151</wp:posOffset>
                </wp:positionV>
                <wp:extent cx="824397" cy="1790436"/>
                <wp:effectExtent l="0" t="0" r="261620" b="57785"/>
                <wp:wrapNone/>
                <wp:docPr id="300" name="Connector: Curved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397" cy="1790436"/>
                        </a:xfrm>
                        <a:prstGeom prst="curvedConnector3">
                          <a:avLst>
                            <a:gd name="adj1" fmla="val 127293"/>
                          </a:avLst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4FB3" id="Connector: Curved 300" o:spid="_x0000_s1026" type="#_x0000_t38" style="position:absolute;margin-left:202.4pt;margin-top:492.45pt;width:64.9pt;height:14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" adj="27495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33B34FD" wp14:editId="1954F15D">
                <wp:simplePos x="0" y="0"/>
                <wp:positionH relativeFrom="page">
                  <wp:posOffset>2544792</wp:posOffset>
                </wp:positionH>
                <wp:positionV relativeFrom="paragraph">
                  <wp:posOffset>6271404</wp:posOffset>
                </wp:positionV>
                <wp:extent cx="2768936" cy="1957381"/>
                <wp:effectExtent l="0" t="0" r="69850" b="100330"/>
                <wp:wrapNone/>
                <wp:docPr id="298" name="Connector: Curved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8936" cy="1957381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D5DB" id="Connector: Curved 298" o:spid="_x0000_s1026" type="#_x0000_t38" style="position:absolute;margin-left:200.4pt;margin-top:493.8pt;width:218.05pt;height:154.1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" adj="10800" strokecolor="#4bacc6 [3208]">
                <v:stroke endarrow="block"/>
                <w10:wrap anchorx="page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5A6A72B" wp14:editId="41A95205">
                <wp:simplePos x="0" y="0"/>
                <wp:positionH relativeFrom="page">
                  <wp:posOffset>2579298</wp:posOffset>
                </wp:positionH>
                <wp:positionV relativeFrom="paragraph">
                  <wp:posOffset>6228272</wp:posOffset>
                </wp:positionV>
                <wp:extent cx="2614055" cy="1552263"/>
                <wp:effectExtent l="0" t="0" r="34290" b="86360"/>
                <wp:wrapNone/>
                <wp:docPr id="297" name="Connector: Curved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4055" cy="155226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F36F" id="Connector: Curved 297" o:spid="_x0000_s1026" type="#_x0000_t38" style="position:absolute;margin-left:203.1pt;margin-top:490.4pt;width:205.85pt;height:122.25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" adj="10800" strokecolor="#4bacc6 [3208]">
                <v:stroke endarrow="block"/>
                <w10:wrap anchorx="page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42D78ED" wp14:editId="4D479FD8">
                <wp:simplePos x="0" y="0"/>
                <wp:positionH relativeFrom="page">
                  <wp:posOffset>2582892</wp:posOffset>
                </wp:positionH>
                <wp:positionV relativeFrom="paragraph">
                  <wp:posOffset>6262777</wp:posOffset>
                </wp:positionV>
                <wp:extent cx="2398839" cy="1043413"/>
                <wp:effectExtent l="0" t="0" r="78105" b="99695"/>
                <wp:wrapNone/>
                <wp:docPr id="296" name="Connector: Curve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8839" cy="104341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D100" id="Connector: Curved 296" o:spid="_x0000_s1026" type="#_x0000_t38" style="position:absolute;margin-left:203.4pt;margin-top:493.15pt;width:188.9pt;height:82.15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" adj="10800" strokecolor="#4bacc6 [3208]">
                <v:stroke endarrow="block"/>
                <w10:wrap anchorx="page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A0397C4" wp14:editId="4AE50E9C">
                <wp:simplePos x="0" y="0"/>
                <wp:positionH relativeFrom="margin">
                  <wp:posOffset>2536167</wp:posOffset>
                </wp:positionH>
                <wp:positionV relativeFrom="paragraph">
                  <wp:posOffset>6238636</wp:posOffset>
                </wp:positionV>
                <wp:extent cx="2264710" cy="569344"/>
                <wp:effectExtent l="0" t="0" r="78740" b="97790"/>
                <wp:wrapNone/>
                <wp:docPr id="295" name="Connector: Curve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4710" cy="569344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C4DC0" id="Connector: Curved 295" o:spid="_x0000_s1026" type="#_x0000_t38" style="position:absolute;margin-left:199.7pt;margin-top:491.25pt;width:178.3pt;height:44.8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" adj="10800" strokecolor="#4bacc6 [3208]">
                <v:stroke endarrow="block"/>
                <w10:wrap anchorx="margin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897B935" wp14:editId="357E8029">
                <wp:simplePos x="0" y="0"/>
                <wp:positionH relativeFrom="margin">
                  <wp:posOffset>2582891</wp:posOffset>
                </wp:positionH>
                <wp:positionV relativeFrom="paragraph">
                  <wp:posOffset>6174812</wp:posOffset>
                </wp:positionV>
                <wp:extent cx="1962893" cy="60648"/>
                <wp:effectExtent l="0" t="19050" r="75565" b="92075"/>
                <wp:wrapNone/>
                <wp:docPr id="294" name="Connector: Curve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893" cy="60648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5B2E" id="Connector: Curved 294" o:spid="_x0000_s1026" type="#_x0000_t38" style="position:absolute;margin-left:203.4pt;margin-top:486.2pt;width:154.55pt;height:4.8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" adj="10800" strokecolor="#4bacc6 [3208]">
                <v:stroke endarrow="block"/>
                <w10:wrap anchorx="margin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B869644" wp14:editId="31D2655F">
                <wp:simplePos x="0" y="0"/>
                <wp:positionH relativeFrom="column">
                  <wp:posOffset>2582892</wp:posOffset>
                </wp:positionH>
                <wp:positionV relativeFrom="paragraph">
                  <wp:posOffset>5236235</wp:posOffset>
                </wp:positionV>
                <wp:extent cx="1499175" cy="836762"/>
                <wp:effectExtent l="38100" t="0" r="25400" b="97155"/>
                <wp:wrapNone/>
                <wp:docPr id="292" name="Connector: Curved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9175" cy="836762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A3B8" id="Connector: Curved 292" o:spid="_x0000_s1026" type="#_x0000_t38" style="position:absolute;margin-left:203.4pt;margin-top:412.3pt;width:118.05pt;height:65.9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" adj="10800" strokecolor="#f79646 [3209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30933B1" wp14:editId="78809CBD">
                <wp:simplePos x="0" y="0"/>
                <wp:positionH relativeFrom="column">
                  <wp:posOffset>2617397</wp:posOffset>
                </wp:positionH>
                <wp:positionV relativeFrom="paragraph">
                  <wp:posOffset>5727940</wp:posOffset>
                </wp:positionV>
                <wp:extent cx="1807953" cy="448573"/>
                <wp:effectExtent l="0" t="76200" r="0" b="27940"/>
                <wp:wrapNone/>
                <wp:docPr id="293" name="Connector: Curved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7953" cy="44857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8599E" id="Connector: Curved 293" o:spid="_x0000_s1026" type="#_x0000_t38" style="position:absolute;margin-left:206.1pt;margin-top:451pt;width:142.35pt;height:35.3pt;flip:y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" adj="10800" strokecolor="#4bacc6 [3208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FEEACE5" wp14:editId="1C0FE3FD">
                <wp:simplePos x="0" y="0"/>
                <wp:positionH relativeFrom="column">
                  <wp:posOffset>2744996</wp:posOffset>
                </wp:positionH>
                <wp:positionV relativeFrom="paragraph">
                  <wp:posOffset>5244860</wp:posOffset>
                </wp:positionV>
                <wp:extent cx="1318045" cy="99911"/>
                <wp:effectExtent l="38100" t="0" r="15875" b="90805"/>
                <wp:wrapNone/>
                <wp:docPr id="290" name="Connector: Curved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045" cy="99911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455B" id="Connector: Curved 290" o:spid="_x0000_s1026" type="#_x0000_t38" style="position:absolute;margin-left:216.15pt;margin-top:413pt;width:103.8pt;height:7.8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" adj="10800" strokecolor="#f79646 [3209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EC39880" wp14:editId="28AA3176">
                <wp:simplePos x="0" y="0"/>
                <wp:positionH relativeFrom="column">
                  <wp:posOffset>2613804</wp:posOffset>
                </wp:positionH>
                <wp:positionV relativeFrom="paragraph">
                  <wp:posOffset>5253487</wp:posOffset>
                </wp:positionV>
                <wp:extent cx="1483743" cy="552090"/>
                <wp:effectExtent l="38100" t="0" r="21590" b="95885"/>
                <wp:wrapNone/>
                <wp:docPr id="291" name="Connector: Curved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3743" cy="55209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CB4CA" id="Connector: Curved 291" o:spid="_x0000_s1026" type="#_x0000_t38" style="position:absolute;margin-left:205.8pt;margin-top:413.65pt;width:116.85pt;height:43.45pt;flip:x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" adj="10800" strokecolor="#f79646 [3209]">
                <v:stroke endarrow="block"/>
              </v:shape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B10C562" wp14:editId="299327AD">
                <wp:simplePos x="0" y="0"/>
                <wp:positionH relativeFrom="margin">
                  <wp:posOffset>1264177</wp:posOffset>
                </wp:positionH>
                <wp:positionV relativeFrom="paragraph">
                  <wp:posOffset>7929137</wp:posOffset>
                </wp:positionV>
                <wp:extent cx="2139351" cy="335915"/>
                <wp:effectExtent l="0" t="0" r="13335" b="2603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D2F1D3E" w14:textId="77777777" w:rsidR="00AE2371" w:rsidRPr="00DA6AF6" w:rsidRDefault="00AE2371" w:rsidP="004A63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Takeaway Worker</w:t>
                            </w:r>
                          </w:p>
                          <w:p w14:paraId="6A545510" w14:textId="088E9786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0C562" id="Rectangle: Rounded Corners 183" o:spid="_x0000_s1110" style="position:absolute;margin-left:99.55pt;margin-top:624.35pt;width:168.45pt;height:26.4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" filled="f" strokecolor="#4bacc6 [3208]">
                <v:textbox>
                  <w:txbxContent>
                    <w:p w14:paraId="3D2F1D3E" w14:textId="77777777" w:rsidR="00AE2371" w:rsidRPr="00DA6AF6" w:rsidRDefault="00AE2371" w:rsidP="004A637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Takeaway Worker</w:t>
                      </w:r>
                    </w:p>
                    <w:p w14:paraId="6A545510" w14:textId="088E9786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F2DC56F" wp14:editId="166118C7">
                <wp:simplePos x="0" y="0"/>
                <wp:positionH relativeFrom="margin">
                  <wp:posOffset>1005744</wp:posOffset>
                </wp:positionH>
                <wp:positionV relativeFrom="paragraph">
                  <wp:posOffset>7472344</wp:posOffset>
                </wp:positionV>
                <wp:extent cx="2139351" cy="335915"/>
                <wp:effectExtent l="0" t="0" r="13335" b="26035"/>
                <wp:wrapNone/>
                <wp:docPr id="181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7DEEC59" w14:textId="55D8C6FA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Papergirl/Paperboy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DC56F" id="Rectangle: Rounded Corners 181" o:spid="_x0000_s1111" style="position:absolute;margin-left:79.2pt;margin-top:588.35pt;width:168.45pt;height:26.4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" filled="f" strokecolor="#4bacc6 [3208]">
                <v:textbox>
                  <w:txbxContent>
                    <w:p w14:paraId="17DEEC59" w14:textId="55D8C6FA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Papergirl/Paperboy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452AA28" wp14:editId="4681FF51">
                <wp:simplePos x="0" y="0"/>
                <wp:positionH relativeFrom="margin">
                  <wp:posOffset>804030</wp:posOffset>
                </wp:positionH>
                <wp:positionV relativeFrom="paragraph">
                  <wp:posOffset>7007308</wp:posOffset>
                </wp:positionV>
                <wp:extent cx="2139351" cy="335915"/>
                <wp:effectExtent l="0" t="0" r="13335" b="26035"/>
                <wp:wrapNone/>
                <wp:docPr id="179" name="Rectangle: Rounded Corner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7E3D9AB" w14:textId="56176FA6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Electrician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2AA28" id="Rectangle: Rounded Corners 179" o:spid="_x0000_s1112" style="position:absolute;margin-left:63.3pt;margin-top:551.75pt;width:168.45pt;height:26.4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" filled="f" strokecolor="#4bacc6 [3208]">
                <v:textbox>
                  <w:txbxContent>
                    <w:p w14:paraId="17E3D9AB" w14:textId="56176FA6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Electrician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57B920C" wp14:editId="1BB499C7">
                <wp:simplePos x="0" y="0"/>
                <wp:positionH relativeFrom="margin">
                  <wp:posOffset>582044</wp:posOffset>
                </wp:positionH>
                <wp:positionV relativeFrom="paragraph">
                  <wp:posOffset>6592043</wp:posOffset>
                </wp:positionV>
                <wp:extent cx="2139351" cy="335915"/>
                <wp:effectExtent l="0" t="0" r="13335" b="26035"/>
                <wp:wrapNone/>
                <wp:docPr id="288" name="Rectangle: Rounded Corner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4C4482A" w14:textId="77777777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Hairdressers’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B920C" id="Rectangle: Rounded Corners 288" o:spid="_x0000_s1113" style="position:absolute;margin-left:45.85pt;margin-top:519.05pt;width:168.45pt;height:26.4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" filled="f" strokecolor="#4bacc6 [3208]">
                <v:textbox>
                  <w:txbxContent>
                    <w:p w14:paraId="44C4482A" w14:textId="77777777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Hairdressers’ Assistant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EE2A259" wp14:editId="271B9B15">
                <wp:simplePos x="0" y="0"/>
                <wp:positionH relativeFrom="column">
                  <wp:posOffset>456732</wp:posOffset>
                </wp:positionH>
                <wp:positionV relativeFrom="paragraph">
                  <wp:posOffset>6072541</wp:posOffset>
                </wp:positionV>
                <wp:extent cx="2139351" cy="335915"/>
                <wp:effectExtent l="0" t="0" r="13335" b="26035"/>
                <wp:wrapNone/>
                <wp:docPr id="282" name="Rectangle: Rounded Corner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CC78876" w14:textId="632C3E91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 do voluntary/unpaid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2A259" id="Rectangle: Rounded Corners 282" o:spid="_x0000_s1114" style="position:absolute;margin-left:35.95pt;margin-top:478.15pt;width:168.45pt;height:26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" fillcolor="white [3212]" strokecolor="#f79646 [3209]">
                <v:textbox>
                  <w:txbxContent>
                    <w:p w14:paraId="7CC78876" w14:textId="632C3E91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 do voluntary/unpaid work</w:t>
                      </w:r>
                    </w:p>
                  </w:txbxContent>
                </v:textbox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115AA2A" wp14:editId="31771902">
                <wp:simplePos x="0" y="0"/>
                <wp:positionH relativeFrom="column">
                  <wp:posOffset>629010</wp:posOffset>
                </wp:positionH>
                <wp:positionV relativeFrom="paragraph">
                  <wp:posOffset>5623656</wp:posOffset>
                </wp:positionV>
                <wp:extent cx="2009775" cy="335915"/>
                <wp:effectExtent l="0" t="0" r="28575" b="26035"/>
                <wp:wrapNone/>
                <wp:docPr id="281" name="Rectangle: Rounded Corner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24D8DC9" w14:textId="24438D27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 am still in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5AA2A" id="Rectangle: Rounded Corners 281" o:spid="_x0000_s1115" style="position:absolute;margin-left:49.55pt;margin-top:442.8pt;width:158.25pt;height:26.4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" filled="f" strokecolor="#f79646 [3209]">
                <v:textbox>
                  <w:txbxContent>
                    <w:p w14:paraId="024D8DC9" w14:textId="24438D27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 am still in education</w:t>
                      </w:r>
                    </w:p>
                  </w:txbxContent>
                </v:textbox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5B998A5" wp14:editId="261BE0E5">
                <wp:simplePos x="0" y="0"/>
                <wp:positionH relativeFrom="column">
                  <wp:posOffset>698464</wp:posOffset>
                </wp:positionH>
                <wp:positionV relativeFrom="paragraph">
                  <wp:posOffset>5149898</wp:posOffset>
                </wp:positionV>
                <wp:extent cx="2009775" cy="335915"/>
                <wp:effectExtent l="0" t="0" r="28575" b="26035"/>
                <wp:wrapNone/>
                <wp:docPr id="280" name="Rectangle: Rounded Corner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86584A0" w14:textId="0614C718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 am not working</w:t>
                            </w:r>
                          </w:p>
                          <w:p w14:paraId="35317DCF" w14:textId="77777777" w:rsidR="00AE2371" w:rsidRDefault="00AE2371" w:rsidP="000B1630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ind w:right="-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998A5" id="Rectangle: Rounded Corners 280" o:spid="_x0000_s1116" style="position:absolute;margin-left:55pt;margin-top:405.5pt;width:158.25pt;height:26.45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" filled="f" strokecolor="#f79646 [3209]">
                <v:textbox>
                  <w:txbxContent>
                    <w:p w14:paraId="586584A0" w14:textId="0614C718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 am not working</w:t>
                      </w:r>
                    </w:p>
                    <w:p w14:paraId="35317DCF" w14:textId="77777777" w:rsidR="00AE2371" w:rsidRDefault="00AE2371" w:rsidP="000B1630">
                      <w:pPr>
                        <w:pStyle w:val="BalloonText"/>
                        <w:numPr>
                          <w:ilvl w:val="0"/>
                          <w:numId w:val="1"/>
                        </w:numPr>
                        <w:ind w:right="-1"/>
                      </w:pPr>
                    </w:p>
                  </w:txbxContent>
                </v:textbox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DC7162F" wp14:editId="342EFEE4">
                <wp:simplePos x="0" y="0"/>
                <wp:positionH relativeFrom="margin">
                  <wp:posOffset>5273267</wp:posOffset>
                </wp:positionH>
                <wp:positionV relativeFrom="paragraph">
                  <wp:posOffset>8078003</wp:posOffset>
                </wp:positionV>
                <wp:extent cx="2139351" cy="335915"/>
                <wp:effectExtent l="0" t="0" r="13335" b="26035"/>
                <wp:wrapNone/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724E7604" w14:textId="6E11E031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7162F" id="Rectangle: Rounded Corners 166" o:spid="_x0000_s1117" style="position:absolute;margin-left:415.2pt;margin-top:636.05pt;width:168.45pt;height:26.4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" filled="f" strokecolor="#4bacc6 [3208]">
                <v:textbox>
                  <w:txbxContent>
                    <w:p w14:paraId="724E7604" w14:textId="6E11E031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Plumber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AA4659A" wp14:editId="21B210EE">
                <wp:simplePos x="0" y="0"/>
                <wp:positionH relativeFrom="rightMargin">
                  <wp:posOffset>582918</wp:posOffset>
                </wp:positionH>
                <wp:positionV relativeFrom="paragraph">
                  <wp:posOffset>7595283</wp:posOffset>
                </wp:positionV>
                <wp:extent cx="2139351" cy="335915"/>
                <wp:effectExtent l="0" t="0" r="13335" b="26035"/>
                <wp:wrapNone/>
                <wp:docPr id="287" name="Rectangle: Rounded Corner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AEB3565" w14:textId="7F0F5508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Lifeguard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4659A" id="Rectangle: Rounded Corners 287" o:spid="_x0000_s1118" style="position:absolute;margin-left:45.9pt;margin-top:598.05pt;width:168.45pt;height:26.45pt;z-index:252026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" filled="f" strokecolor="#4bacc6 [3208]">
                <v:textbox>
                  <w:txbxContent>
                    <w:p w14:paraId="6AEB3565" w14:textId="7F0F5508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Lifeguard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FED0525" wp14:editId="5FA783E0">
                <wp:simplePos x="0" y="0"/>
                <wp:positionH relativeFrom="rightMargin">
                  <wp:posOffset>360608</wp:posOffset>
                </wp:positionH>
                <wp:positionV relativeFrom="paragraph">
                  <wp:posOffset>7120890</wp:posOffset>
                </wp:positionV>
                <wp:extent cx="2139351" cy="335915"/>
                <wp:effectExtent l="0" t="0" r="13335" b="26035"/>
                <wp:wrapNone/>
                <wp:docPr id="286" name="Rectangle: Rounded Corner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74488001" w14:textId="0D9D8FD3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Admin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D0525" id="Rectangle: Rounded Corners 286" o:spid="_x0000_s1119" style="position:absolute;margin-left:28.4pt;margin-top:560.7pt;width:168.45pt;height:26.45pt;z-index:2520248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" filled="f" strokecolor="#4bacc6 [3208]">
                <v:textbox>
                  <w:txbxContent>
                    <w:p w14:paraId="74488001" w14:textId="0D9D8FD3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Admin Assistant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A7EB7DC" wp14:editId="3D88B15C">
                <wp:simplePos x="0" y="0"/>
                <wp:positionH relativeFrom="rightMargin">
                  <wp:posOffset>215421</wp:posOffset>
                </wp:positionH>
                <wp:positionV relativeFrom="paragraph">
                  <wp:posOffset>6621325</wp:posOffset>
                </wp:positionV>
                <wp:extent cx="2139351" cy="335915"/>
                <wp:effectExtent l="0" t="0" r="13335" b="26035"/>
                <wp:wrapNone/>
                <wp:docPr id="285" name="Rectangle: Rounded Corner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2230C3E" w14:textId="22F4B8EE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Barista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EB7DC" id="Rectangle: Rounded Corners 285" o:spid="_x0000_s1120" style="position:absolute;margin-left:16.95pt;margin-top:521.35pt;width:168.45pt;height:26.45pt;z-index:2520227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" filled="f" strokecolor="#4bacc6 [3208]">
                <v:textbox>
                  <w:txbxContent>
                    <w:p w14:paraId="42230C3E" w14:textId="22F4B8EE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Barista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AB95625" wp14:editId="15178C58">
                <wp:simplePos x="0" y="0"/>
                <wp:positionH relativeFrom="rightMargin">
                  <wp:align>left</wp:align>
                </wp:positionH>
                <wp:positionV relativeFrom="paragraph">
                  <wp:posOffset>6148418</wp:posOffset>
                </wp:positionV>
                <wp:extent cx="2139351" cy="335915"/>
                <wp:effectExtent l="0" t="0" r="13335" b="26035"/>
                <wp:wrapNone/>
                <wp:docPr id="284" name="Rectangle: Rounded Corner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7251855" w14:textId="0E78086F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Waitress/Waiter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95625" id="Rectangle: Rounded Corners 284" o:spid="_x0000_s1121" style="position:absolute;margin-left:0;margin-top:484.15pt;width:168.45pt;height:26.45pt;z-index:2520207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" filled="f" strokecolor="#4bacc6 [3208]">
                <v:textbox>
                  <w:txbxContent>
                    <w:p w14:paraId="67251855" w14:textId="0E78086F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Waitress/Waiter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3E2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16754C7" wp14:editId="27FA7874">
                <wp:simplePos x="0" y="0"/>
                <wp:positionH relativeFrom="column">
                  <wp:posOffset>4372298</wp:posOffset>
                </wp:positionH>
                <wp:positionV relativeFrom="paragraph">
                  <wp:posOffset>5657563</wp:posOffset>
                </wp:positionV>
                <wp:extent cx="2139351" cy="335915"/>
                <wp:effectExtent l="0" t="0" r="13335" b="26035"/>
                <wp:wrapNone/>
                <wp:docPr id="283" name="Rectangle: Rounded Corner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335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70E15D1" w14:textId="0D0191AF" w:rsidR="00AE2371" w:rsidRPr="00DA6AF6" w:rsidRDefault="00AE2371" w:rsidP="000B16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Gymnastics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754C7" id="Rectangle: Rounded Corners 283" o:spid="_x0000_s1122" style="position:absolute;margin-left:344.3pt;margin-top:445.5pt;width:168.45pt;height:26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" filled="f" strokecolor="#4bacc6 [3208]">
                <v:textbox>
                  <w:txbxContent>
                    <w:p w14:paraId="470E15D1" w14:textId="0D0191AF" w:rsidR="00AE2371" w:rsidRPr="00DA6AF6" w:rsidRDefault="00AE2371" w:rsidP="000B16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Gymnastics coach</w:t>
                      </w:r>
                    </w:p>
                  </w:txbxContent>
                </v:textbox>
              </v:roundrect>
            </w:pict>
          </mc:Fallback>
        </mc:AlternateContent>
      </w:r>
      <w:r w:rsidR="000B163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CC12F02" wp14:editId="1E0BBA7D">
                <wp:simplePos x="0" y="0"/>
                <wp:positionH relativeFrom="margin">
                  <wp:posOffset>3448529</wp:posOffset>
                </wp:positionH>
                <wp:positionV relativeFrom="paragraph">
                  <wp:posOffset>4290611</wp:posOffset>
                </wp:positionV>
                <wp:extent cx="3848735" cy="841375"/>
                <wp:effectExtent l="76200" t="38100" r="75565" b="358775"/>
                <wp:wrapNone/>
                <wp:docPr id="211" name="Speech Bubble: 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735" cy="841375"/>
                        </a:xfrm>
                        <a:prstGeom prst="wedgeRectCallout">
                          <a:avLst>
                            <a:gd name="adj1" fmla="val -40394"/>
                            <a:gd name="adj2" fmla="val 7953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74CB4" w14:textId="02562E6E" w:rsidR="00AE2371" w:rsidRPr="00C34BB9" w:rsidRDefault="00AE2371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If you work now, where do you work and is it based 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12F02" id="Speech Bubble: Rectangle 211" o:spid="_x0000_s1123" type="#_x0000_t61" style="position:absolute;margin-left:271.55pt;margin-top:337.85pt;width:303.05pt;height:66.2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" adj="2075,27979" fillcolor="#8db3e2 [1311]" strokecolor="white [3201]" strokeweight="3pt">
                <v:shadow on="t" color="black" opacity="28270f" origin=",.5" offset="0,3pt"/>
                <v:textbox>
                  <w:txbxContent>
                    <w:p w14:paraId="1E274CB4" w14:textId="02562E6E" w:rsidR="00AE2371" w:rsidRPr="00C34BB9" w:rsidRDefault="00AE2371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If you work now, where do you work and is it based 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63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FDABFA3" wp14:editId="2413E4B0">
                <wp:simplePos x="0" y="0"/>
                <wp:positionH relativeFrom="column">
                  <wp:posOffset>5128008</wp:posOffset>
                </wp:positionH>
                <wp:positionV relativeFrom="paragraph">
                  <wp:posOffset>3802033</wp:posOffset>
                </wp:positionV>
                <wp:extent cx="864079" cy="544195"/>
                <wp:effectExtent l="76200" t="38100" r="69850" b="12255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79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4D535" w14:textId="6B5E6981" w:rsidR="00AE2371" w:rsidRPr="00EF358A" w:rsidRDefault="00AE2371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ABFA3" id="Rectangle 212" o:spid="_x0000_s1124" style="position:absolute;margin-left:403.8pt;margin-top:299.35pt;width:68.05pt;height:42.8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4EA4D535" w14:textId="6B5E6981" w:rsidR="00AE2371" w:rsidRPr="00EF358A" w:rsidRDefault="00AE2371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12.</w:t>
                      </w:r>
                    </w:p>
                  </w:txbxContent>
                </v:textbox>
              </v:rect>
            </w:pict>
          </mc:Fallback>
        </mc:AlternateContent>
      </w:r>
      <w:r w:rsidR="000B163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07382" behindDoc="0" locked="0" layoutInCell="1" allowOverlap="1" wp14:anchorId="41ECF0C0" wp14:editId="5DE6CF9E">
                <wp:simplePos x="0" y="0"/>
                <wp:positionH relativeFrom="column">
                  <wp:posOffset>342848</wp:posOffset>
                </wp:positionH>
                <wp:positionV relativeFrom="paragraph">
                  <wp:posOffset>695260</wp:posOffset>
                </wp:positionV>
                <wp:extent cx="4086860" cy="3501921"/>
                <wp:effectExtent l="19050" t="38100" r="256540" b="41910"/>
                <wp:wrapNone/>
                <wp:docPr id="31" name="Flowchart: Sequential Access Storag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079">
                          <a:off x="0" y="0"/>
                          <a:ext cx="4086860" cy="3501921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28659" w14:textId="2C06D409" w:rsidR="00AE2371" w:rsidRPr="00FA1128" w:rsidRDefault="00AE2371" w:rsidP="000B1630">
                            <w:pPr>
                              <w:pStyle w:val="BalloonText"/>
                              <w:ind w:right="-1" w:hanging="284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3E864E4" w14:textId="3F52C0BE" w:rsidR="00AE2371" w:rsidRPr="00BC0F6B" w:rsidRDefault="00AE2371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0B1630"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  <w:t>o</w:t>
                            </w:r>
                            <w:r w:rsidRPr="000B1630"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here is nothing good here</w:t>
                            </w:r>
                          </w:p>
                          <w:p w14:paraId="15735706" w14:textId="2A496324" w:rsidR="00AE2371" w:rsidRPr="00BC0F6B" w:rsidRDefault="00AE2371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here is little for young people or by way of job/career prospects, especially in very skilled roles or not for my chosen career</w:t>
                            </w:r>
                          </w:p>
                          <w:p w14:paraId="04DE2CA4" w14:textId="77777777" w:rsidR="00AE2371" w:rsidRPr="00BC0F6B" w:rsidRDefault="00AE2371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  <w:t>I want to live in a nicer climate</w:t>
                            </w:r>
                          </w:p>
                          <w:p w14:paraId="5A63508A" w14:textId="5796BD6C" w:rsidR="00AE2371" w:rsidRPr="00BC0F6B" w:rsidRDefault="00AE2371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  <w:t>I am leaving for a better University</w:t>
                            </w:r>
                          </w:p>
                          <w:p w14:paraId="09BD64F6" w14:textId="09066337" w:rsidR="00AE2371" w:rsidRPr="00BC0F6B" w:rsidRDefault="00AE2371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  <w:t>I want to move to a larger city or the capital (Manchester or London)</w:t>
                            </w:r>
                          </w:p>
                          <w:p w14:paraId="4842CDF4" w14:textId="62EBDC06" w:rsidR="00AE2371" w:rsidRPr="00BC0F6B" w:rsidRDefault="00AE2371" w:rsidP="000B1630">
                            <w:pPr>
                              <w:pStyle w:val="BalloonText"/>
                              <w:ind w:left="360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ab/>
                              <w:t>I want to live somewhere else in England or move abroad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CF0C0" id="Flowchart: Sequential Access Storage 31" o:spid="_x0000_s1125" type="#_x0000_t131" style="position:absolute;margin-left:27pt;margin-top:54.75pt;width:321.8pt;height:275.75pt;rotation:-547139fd;z-index:251707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" fillcolor="white [3201]" strokecolor="#f79646 [3209]" strokeweight="3pt">
                <v:textbox>
                  <w:txbxContent>
                    <w:p w14:paraId="29628659" w14:textId="2C06D409" w:rsidR="00AE2371" w:rsidRPr="00FA1128" w:rsidRDefault="00AE2371" w:rsidP="000B1630">
                      <w:pPr>
                        <w:pStyle w:val="BalloonText"/>
                        <w:ind w:right="-1" w:hanging="284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53E864E4" w14:textId="3F52C0BE" w:rsidR="00AE2371" w:rsidRPr="00BC0F6B" w:rsidRDefault="00AE2371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0B1630">
                        <w:rPr>
                          <w:rFonts w:ascii="Corbel" w:hAnsi="Corbel" w:cstheme="minorHAnsi"/>
                          <w:sz w:val="20"/>
                          <w:szCs w:val="20"/>
                        </w:rPr>
                        <w:t>o</w:t>
                      </w:r>
                      <w:r w:rsidRPr="000B1630">
                        <w:rPr>
                          <w:rFonts w:ascii="Corbel" w:hAnsi="Corbel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rbel" w:hAnsi="Corbel" w:cstheme="minorHAnsi"/>
                          <w:sz w:val="20"/>
                          <w:szCs w:val="20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here is nothing good here</w:t>
                      </w:r>
                    </w:p>
                    <w:p w14:paraId="15735706" w14:textId="2A496324" w:rsidR="00AE2371" w:rsidRPr="00BC0F6B" w:rsidRDefault="00AE2371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here is little for young people or by way of job/career prospects, especially in very skilled roles or not for my chosen career</w:t>
                      </w:r>
                    </w:p>
                    <w:p w14:paraId="04DE2CA4" w14:textId="77777777" w:rsidR="00AE2371" w:rsidRPr="00BC0F6B" w:rsidRDefault="00AE2371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  <w:t>I want to live in a nicer climate</w:t>
                      </w:r>
                    </w:p>
                    <w:p w14:paraId="5A63508A" w14:textId="5796BD6C" w:rsidR="00AE2371" w:rsidRPr="00BC0F6B" w:rsidRDefault="00AE2371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  <w:t>I am leaving for a better University</w:t>
                      </w:r>
                    </w:p>
                    <w:p w14:paraId="09BD64F6" w14:textId="09066337" w:rsidR="00AE2371" w:rsidRPr="00BC0F6B" w:rsidRDefault="00AE2371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  <w:t>I want to move to a larger city or the capital (Manchester or London)</w:t>
                      </w:r>
                    </w:p>
                    <w:p w14:paraId="4842CDF4" w14:textId="62EBDC06" w:rsidR="00AE2371" w:rsidRPr="00BC0F6B" w:rsidRDefault="00AE2371" w:rsidP="000B1630">
                      <w:pPr>
                        <w:pStyle w:val="BalloonText"/>
                        <w:ind w:left="360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ab/>
                        <w:t>I want to live somewhere else in England or move abroad</w:t>
                      </w:r>
                    </w:p>
                  </w:txbxContent>
                </v:textbox>
              </v:shape>
            </w:pict>
          </mc:Fallback>
        </mc:AlternateContent>
      </w:r>
      <w:r w:rsidR="009432AC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E753F50" wp14:editId="660AB6FB">
                <wp:simplePos x="0" y="0"/>
                <wp:positionH relativeFrom="column">
                  <wp:posOffset>3746871</wp:posOffset>
                </wp:positionH>
                <wp:positionV relativeFrom="paragraph">
                  <wp:posOffset>-231775</wp:posOffset>
                </wp:positionV>
                <wp:extent cx="864079" cy="544195"/>
                <wp:effectExtent l="76200" t="38100" r="69850" b="12255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79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A4166" w14:textId="09B856AA" w:rsidR="00AE2371" w:rsidRPr="00EF358A" w:rsidRDefault="00AE2371" w:rsidP="00AD56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53F50" id="Rectangle 210" o:spid="_x0000_s1126" style="position:absolute;margin-left:295.05pt;margin-top:-18.25pt;width:68.05pt;height:42.8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53AA4166" w14:textId="09B856AA" w:rsidR="00AE2371" w:rsidRPr="00EF358A" w:rsidRDefault="00AE2371" w:rsidP="00AD56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11.</w:t>
                      </w:r>
                    </w:p>
                  </w:txbxContent>
                </v:textbox>
              </v:rect>
            </w:pict>
          </mc:Fallback>
        </mc:AlternateContent>
      </w:r>
      <w:r w:rsidR="009432AC">
        <w:rPr>
          <w:color w:val="E36C0A" w:themeColor="accent6" w:themeShade="BF"/>
        </w:rPr>
        <w:br w:type="page"/>
      </w:r>
      <w:r>
        <w:rPr>
          <w:noProof/>
          <w:color w:val="E36C0A" w:themeColor="accent6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02F7323" wp14:editId="2EF1758E">
                <wp:simplePos x="0" y="0"/>
                <wp:positionH relativeFrom="margin">
                  <wp:posOffset>3933825</wp:posOffset>
                </wp:positionH>
                <wp:positionV relativeFrom="paragraph">
                  <wp:posOffset>38100</wp:posOffset>
                </wp:positionV>
                <wp:extent cx="3303270" cy="867410"/>
                <wp:effectExtent l="76200" t="38100" r="68580" b="427990"/>
                <wp:wrapNone/>
                <wp:docPr id="304" name="Speech Bubble: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270" cy="867410"/>
                        </a:xfrm>
                        <a:prstGeom prst="wedgeRectCallout">
                          <a:avLst>
                            <a:gd name="adj1" fmla="val 5225"/>
                            <a:gd name="adj2" fmla="val 85499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C822D" w14:textId="2F17A1D8" w:rsidR="00AE2371" w:rsidRPr="00C34BB9" w:rsidRDefault="00AE2371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Have you heard about apprenticeships?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7323" id="Speech Bubble: Rectangle 304" o:spid="_x0000_s1127" type="#_x0000_t61" style="position:absolute;margin-left:309.75pt;margin-top:3pt;width:260.1pt;height:68.3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" adj="11929,29268" fillcolor="gray [1629]" strokecolor="white [3201]" strokeweight="3pt">
                <v:shadow on="t" color="black" opacity="28270f" origin=",.5" offset="0,3pt"/>
                <v:textbox>
                  <w:txbxContent>
                    <w:p w14:paraId="3A2C822D" w14:textId="2F17A1D8" w:rsidR="00AE2371" w:rsidRPr="00C34BB9" w:rsidRDefault="00AE2371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Have you heard about apprenticeships?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EC6" w:rsidRPr="00153D7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64B6E523" wp14:editId="0EDCA54B">
                <wp:simplePos x="0" y="0"/>
                <wp:positionH relativeFrom="column">
                  <wp:posOffset>5974715</wp:posOffset>
                </wp:positionH>
                <wp:positionV relativeFrom="paragraph">
                  <wp:posOffset>5421961</wp:posOffset>
                </wp:positionV>
                <wp:extent cx="482600" cy="462280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03334" w14:textId="30F9501A" w:rsidR="00AE2371" w:rsidRDefault="00AE2371">
                            <w:r>
                              <w:t>29%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E523" id="_x0000_s1128" type="#_x0000_t202" style="position:absolute;margin-left:470.45pt;margin-top:426.95pt;width:38pt;height:36.4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" filled="f" stroked="f">
                <v:textbox style="layout-flow:vertical;mso-fit-shape-to-text:t">
                  <w:txbxContent>
                    <w:p w14:paraId="48B03334" w14:textId="30F9501A" w:rsidR="00AE2371" w:rsidRDefault="00AE2371">
                      <w:r>
                        <w:t>29%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EC6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03282" behindDoc="0" locked="0" layoutInCell="1" allowOverlap="1" wp14:anchorId="51944623" wp14:editId="43C89A17">
                <wp:simplePos x="0" y="0"/>
                <wp:positionH relativeFrom="column">
                  <wp:posOffset>303530</wp:posOffset>
                </wp:positionH>
                <wp:positionV relativeFrom="paragraph">
                  <wp:posOffset>5291759</wp:posOffset>
                </wp:positionV>
                <wp:extent cx="4955540" cy="3425190"/>
                <wp:effectExtent l="19050" t="38100" r="111760" b="22860"/>
                <wp:wrapNone/>
                <wp:docPr id="321" name="Flowchart: Sequential Access Storag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6537">
                          <a:off x="0" y="0"/>
                          <a:ext cx="4955540" cy="3425190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C2C3D" w14:textId="77777777" w:rsidR="00AE2371" w:rsidRPr="00FA1128" w:rsidRDefault="00AE2371" w:rsidP="00153D75">
                            <w:pPr>
                              <w:pStyle w:val="BalloonText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8524B10" w14:textId="1C62156F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Traffic slows down journeys and makes crossing hard</w:t>
                            </w:r>
                          </w:p>
                          <w:p w14:paraId="77822742" w14:textId="08A3F3C2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Selfish drivers often speed or use their mobile</w:t>
                            </w:r>
                          </w:p>
                          <w:p w14:paraId="2AAF363E" w14:textId="77777777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There are no cycle lanes</w:t>
                            </w:r>
                          </w:p>
                          <w:p w14:paraId="50245850" w14:textId="25609BD3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Buses do not run in my area/are too unreliable, infrequent/expensive/slow/dirty </w:t>
                            </w:r>
                          </w:p>
                          <w:p w14:paraId="4BBAB7D9" w14:textId="77777777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Bus stops are too few, exposed and unsafe</w:t>
                            </w:r>
                          </w:p>
                          <w:p w14:paraId="06BA933A" w14:textId="4D5933A9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I feel </w:t>
                            </w: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scared 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in my area because of crime/poor lighting</w:t>
                            </w:r>
                          </w:p>
                          <w:p w14:paraId="3F3E5591" w14:textId="77777777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feel confused getting around (lack of signs)</w:t>
                            </w:r>
                          </w:p>
                          <w:p w14:paraId="14422E81" w14:textId="78D3E098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Curb parking makes pavements dangerous</w:t>
                            </w:r>
                          </w:p>
                          <w:p w14:paraId="2491A388" w14:textId="77777777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Trains are unreliable, infrequent or inconsistent</w:t>
                            </w:r>
                          </w:p>
                          <w:p w14:paraId="71EFCACD" w14:textId="085D9357" w:rsidR="00AE2371" w:rsidRPr="004A48BA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3"/>
                              </w:numPr>
                              <w:ind w:left="284" w:right="-1" w:hanging="426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Pavements are not looked 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4623" id="Flowchart: Sequential Access Storage 321" o:spid="_x0000_s1129" type="#_x0000_t131" style="position:absolute;margin-left:23.9pt;margin-top:416.65pt;width:390.2pt;height:269.7pt;rotation:-167623fd;z-index:251703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" fillcolor="white [3201]" strokecolor="#b70da3 [3205]" strokeweight="3pt">
                <v:textbox>
                  <w:txbxContent>
                    <w:p w14:paraId="3FAC2C3D" w14:textId="77777777" w:rsidR="00AE2371" w:rsidRPr="00FA1128" w:rsidRDefault="00AE2371" w:rsidP="00153D75">
                      <w:pPr>
                        <w:pStyle w:val="BalloonText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68524B10" w14:textId="1C62156F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Traffic slows down journeys and makes crossing hard</w:t>
                      </w:r>
                    </w:p>
                    <w:p w14:paraId="77822742" w14:textId="08A3F3C2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Selfish drivers often speed or use their mobile</w:t>
                      </w:r>
                    </w:p>
                    <w:p w14:paraId="2AAF363E" w14:textId="77777777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There are no cycle lanes</w:t>
                      </w:r>
                    </w:p>
                    <w:p w14:paraId="50245850" w14:textId="25609BD3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Buses do not run in my area/are too unreliable, infrequent/expensive/slow/dirty </w:t>
                      </w:r>
                    </w:p>
                    <w:p w14:paraId="4BBAB7D9" w14:textId="77777777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Bus stops are too few, exposed and unsafe</w:t>
                      </w:r>
                    </w:p>
                    <w:p w14:paraId="06BA933A" w14:textId="4D5933A9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I feel </w:t>
                      </w: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scared 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in my area because of crime/poor lighting</w:t>
                      </w:r>
                    </w:p>
                    <w:p w14:paraId="3F3E5591" w14:textId="77777777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feel confused getting around (lack of signs)</w:t>
                      </w:r>
                    </w:p>
                    <w:p w14:paraId="14422E81" w14:textId="78D3E098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Curb parking makes pavements dangerous</w:t>
                      </w:r>
                    </w:p>
                    <w:p w14:paraId="2491A388" w14:textId="77777777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Trains are unreliable, infrequent or inconsistent</w:t>
                      </w:r>
                    </w:p>
                    <w:p w14:paraId="71EFCACD" w14:textId="085D9357" w:rsidR="00AE2371" w:rsidRPr="004A48BA" w:rsidRDefault="00AE2371" w:rsidP="00BE419C">
                      <w:pPr>
                        <w:pStyle w:val="BalloonText"/>
                        <w:numPr>
                          <w:ilvl w:val="0"/>
                          <w:numId w:val="23"/>
                        </w:numPr>
                        <w:ind w:left="284" w:right="-1" w:hanging="426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Pavements are not looked after</w:t>
                      </w:r>
                    </w:p>
                  </w:txbxContent>
                </v:textbox>
              </v:shape>
            </w:pict>
          </mc:Fallback>
        </mc:AlternateContent>
      </w:r>
      <w:r w:rsidR="00237EC6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E258C10" wp14:editId="618E73BB">
                <wp:simplePos x="0" y="0"/>
                <wp:positionH relativeFrom="rightMargin">
                  <wp:posOffset>-1577340</wp:posOffset>
                </wp:positionH>
                <wp:positionV relativeFrom="paragraph">
                  <wp:posOffset>4941183</wp:posOffset>
                </wp:positionV>
                <wp:extent cx="863600" cy="544195"/>
                <wp:effectExtent l="76200" t="38100" r="69850" b="12255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46BB8" w14:textId="64156E57" w:rsidR="00AE2371" w:rsidRPr="00EF358A" w:rsidRDefault="00AE2371" w:rsidP="00153D7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58C10" id="Rectangle 315" o:spid="_x0000_s1130" style="position:absolute;margin-left:-124.2pt;margin-top:389.05pt;width:68pt;height:42.85pt;z-index:252085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70146BB8" w14:textId="64156E57" w:rsidR="00AE2371" w:rsidRPr="00EF358A" w:rsidRDefault="00AE2371" w:rsidP="00153D7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15.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37EC6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05332" behindDoc="0" locked="0" layoutInCell="1" allowOverlap="1" wp14:anchorId="79708271" wp14:editId="5B948211">
                <wp:simplePos x="0" y="0"/>
                <wp:positionH relativeFrom="column">
                  <wp:posOffset>560705</wp:posOffset>
                </wp:positionH>
                <wp:positionV relativeFrom="paragraph">
                  <wp:posOffset>2631136</wp:posOffset>
                </wp:positionV>
                <wp:extent cx="2885440" cy="1998980"/>
                <wp:effectExtent l="19050" t="38100" r="29210" b="134620"/>
                <wp:wrapNone/>
                <wp:docPr id="313" name="Flowchart: Sequential Access Storag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38">
                          <a:off x="0" y="0"/>
                          <a:ext cx="2885440" cy="1998980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87978" w14:textId="77777777" w:rsidR="00AE2371" w:rsidRPr="00FA1128" w:rsidRDefault="00AE2371" w:rsidP="00153D75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1DCE76A" w14:textId="77777777" w:rsidR="00AE2371" w:rsidRPr="00BC0F6B" w:rsidRDefault="00AE2371" w:rsidP="00153D75">
                            <w:pPr>
                              <w:pStyle w:val="BalloonText"/>
                              <w:numPr>
                                <w:ilvl w:val="0"/>
                                <w:numId w:val="21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can continue working and begin earning money</w:t>
                            </w:r>
                          </w:p>
                          <w:p w14:paraId="72BF9145" w14:textId="43E8A1F2" w:rsidR="00AE2371" w:rsidRPr="00BC0F6B" w:rsidRDefault="00AE2371" w:rsidP="00153D75">
                            <w:pPr>
                              <w:pStyle w:val="BalloonText"/>
                              <w:numPr>
                                <w:ilvl w:val="0"/>
                                <w:numId w:val="21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 teamwork, mentoring and clear pathway to a 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8271" id="Flowchart: Sequential Access Storage 313" o:spid="_x0000_s1131" type="#_x0000_t131" style="position:absolute;margin-left:44.15pt;margin-top:207.2pt;width:227.2pt;height:157.4pt;rotation:288400fd;z-index:251705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" fillcolor="white [3201]" strokecolor="#92d050" strokeweight="3pt">
                <v:textbox>
                  <w:txbxContent>
                    <w:p w14:paraId="23987978" w14:textId="77777777" w:rsidR="00AE2371" w:rsidRPr="00FA1128" w:rsidRDefault="00AE2371" w:rsidP="00153D75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51DCE76A" w14:textId="77777777" w:rsidR="00AE2371" w:rsidRPr="00BC0F6B" w:rsidRDefault="00AE2371" w:rsidP="00153D75">
                      <w:pPr>
                        <w:pStyle w:val="BalloonText"/>
                        <w:numPr>
                          <w:ilvl w:val="0"/>
                          <w:numId w:val="21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can continue working and begin earning money</w:t>
                      </w:r>
                    </w:p>
                    <w:p w14:paraId="72BF9145" w14:textId="43E8A1F2" w:rsidR="00AE2371" w:rsidRPr="00BC0F6B" w:rsidRDefault="00AE2371" w:rsidP="00153D75">
                      <w:pPr>
                        <w:pStyle w:val="BalloonText"/>
                        <w:numPr>
                          <w:ilvl w:val="0"/>
                          <w:numId w:val="21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 teamwork, mentoring and clear pathway to a career</w:t>
                      </w:r>
                    </w:p>
                  </w:txbxContent>
                </v:textbox>
              </v:shape>
            </w:pict>
          </mc:Fallback>
        </mc:AlternateContent>
      </w:r>
      <w:r w:rsidR="00237EC6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04307" behindDoc="0" locked="0" layoutInCell="1" allowOverlap="1" wp14:anchorId="7B214E4A" wp14:editId="1CC0074B">
                <wp:simplePos x="0" y="0"/>
                <wp:positionH relativeFrom="column">
                  <wp:posOffset>3244850</wp:posOffset>
                </wp:positionH>
                <wp:positionV relativeFrom="paragraph">
                  <wp:posOffset>2273604</wp:posOffset>
                </wp:positionV>
                <wp:extent cx="4011295" cy="2360930"/>
                <wp:effectExtent l="19050" t="38100" r="160655" b="39370"/>
                <wp:wrapNone/>
                <wp:docPr id="312" name="Flowchart: Sequential Access Storag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4808">
                          <a:off x="0" y="0"/>
                          <a:ext cx="4011295" cy="2360930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E79DD" w14:textId="3E60FD73" w:rsidR="00AE2371" w:rsidRPr="00FA1128" w:rsidRDefault="00AE2371" w:rsidP="00153D75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FA1128"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B279102" w14:textId="77777777" w:rsidR="00AE2371" w:rsidRPr="00BC0F6B" w:rsidRDefault="00AE2371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want to stay in full time education (College or University)</w:t>
                            </w:r>
                          </w:p>
                          <w:p w14:paraId="47F2C5C7" w14:textId="0BAD96BB" w:rsidR="00AE2371" w:rsidRPr="00BC0F6B" w:rsidRDefault="00AE2371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T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hey are not available in my chosen career</w:t>
                            </w:r>
                          </w:p>
                          <w:p w14:paraId="479A4B25" w14:textId="77777777" w:rsidR="00AE2371" w:rsidRPr="00BC0F6B" w:rsidRDefault="00AE2371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want to start my own business</w:t>
                            </w:r>
                          </w:p>
                          <w:p w14:paraId="05419AD8" w14:textId="5F5F6932" w:rsidR="00AE2371" w:rsidRPr="00BC0F6B" w:rsidRDefault="00AE2371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I do not know what they involve</w:t>
                            </w:r>
                          </w:p>
                          <w:p w14:paraId="40DE0020" w14:textId="23240C2F" w:rsidR="00AE2371" w:rsidRPr="00BC0F6B" w:rsidRDefault="00AE2371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O</w:t>
                            </w:r>
                            <w:r w:rsidRPr="00BC0F6B">
                              <w:rPr>
                                <w:rFonts w:ascii="Corbel" w:hAnsi="Corbel" w:cstheme="minorHAnsi"/>
                              </w:rPr>
                              <w:t>f a social stigma/bad reputation</w:t>
                            </w:r>
                          </w:p>
                          <w:p w14:paraId="1FB7932F" w14:textId="624CF324" w:rsidR="00AE2371" w:rsidRPr="00BC0F6B" w:rsidRDefault="00AE2371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</w:rPr>
                              <w:t>the pay is too poor</w:t>
                            </w:r>
                          </w:p>
                          <w:p w14:paraId="471BDA9A" w14:textId="3A32D524" w:rsidR="00AE2371" w:rsidRPr="000B1630" w:rsidRDefault="00AE2371" w:rsidP="00BE419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4E4A" id="Flowchart: Sequential Access Storage 312" o:spid="_x0000_s1132" type="#_x0000_t131" style="position:absolute;margin-left:255.5pt;margin-top:179pt;width:315.85pt;height:185.9pt;rotation:-486268fd;z-index:251704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" fillcolor="white [3201]" strokecolor="#b70da3 [3205]" strokeweight="3pt">
                <v:textbox>
                  <w:txbxContent>
                    <w:p w14:paraId="000E79DD" w14:textId="3E60FD73" w:rsidR="00AE2371" w:rsidRPr="00FA1128" w:rsidRDefault="00AE2371" w:rsidP="00153D75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FA1128"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4B279102" w14:textId="77777777" w:rsidR="00AE2371" w:rsidRPr="00BC0F6B" w:rsidRDefault="00AE2371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want to stay in full time education (College or University)</w:t>
                      </w:r>
                    </w:p>
                    <w:p w14:paraId="47F2C5C7" w14:textId="0BAD96BB" w:rsidR="00AE2371" w:rsidRPr="00BC0F6B" w:rsidRDefault="00AE2371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T</w:t>
                      </w:r>
                      <w:r w:rsidRPr="00BC0F6B">
                        <w:rPr>
                          <w:rFonts w:ascii="Corbel" w:hAnsi="Corbel" w:cstheme="minorHAnsi"/>
                        </w:rPr>
                        <w:t>hey are not available in my chosen career</w:t>
                      </w:r>
                    </w:p>
                    <w:p w14:paraId="479A4B25" w14:textId="77777777" w:rsidR="00AE2371" w:rsidRPr="00BC0F6B" w:rsidRDefault="00AE2371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want to start my own business</w:t>
                      </w:r>
                    </w:p>
                    <w:p w14:paraId="05419AD8" w14:textId="5F5F6932" w:rsidR="00AE2371" w:rsidRPr="00BC0F6B" w:rsidRDefault="00AE2371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I do not know what they involve</w:t>
                      </w:r>
                    </w:p>
                    <w:p w14:paraId="40DE0020" w14:textId="23240C2F" w:rsidR="00AE2371" w:rsidRPr="00BC0F6B" w:rsidRDefault="00AE2371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O</w:t>
                      </w:r>
                      <w:r w:rsidRPr="00BC0F6B">
                        <w:rPr>
                          <w:rFonts w:ascii="Corbel" w:hAnsi="Corbel" w:cstheme="minorHAnsi"/>
                        </w:rPr>
                        <w:t>f a social stigma/bad reputation</w:t>
                      </w:r>
                    </w:p>
                    <w:p w14:paraId="1FB7932F" w14:textId="624CF324" w:rsidR="00AE2371" w:rsidRPr="00BC0F6B" w:rsidRDefault="00AE2371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</w:rPr>
                      </w:pPr>
                      <w:r w:rsidRPr="00BC0F6B">
                        <w:rPr>
                          <w:rFonts w:ascii="Corbel" w:hAnsi="Corbel" w:cstheme="minorHAnsi"/>
                        </w:rPr>
                        <w:t>the pay is too poor</w:t>
                      </w:r>
                    </w:p>
                    <w:p w14:paraId="471BDA9A" w14:textId="3A32D524" w:rsidR="00AE2371" w:rsidRPr="000B1630" w:rsidRDefault="00AE2371" w:rsidP="00BE419C">
                      <w:pPr>
                        <w:pStyle w:val="NoSpacing"/>
                        <w:numPr>
                          <w:ilvl w:val="0"/>
                          <w:numId w:val="14"/>
                        </w:numPr>
                        <w:ind w:right="-1"/>
                        <w:rPr>
                          <w:rFonts w:ascii="Corbel" w:hAnsi="Corbel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7EC6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E7373D1" wp14:editId="6EF03FA7">
                <wp:simplePos x="0" y="0"/>
                <wp:positionH relativeFrom="rightMargin">
                  <wp:posOffset>-1543685</wp:posOffset>
                </wp:positionH>
                <wp:positionV relativeFrom="paragraph">
                  <wp:posOffset>1714445</wp:posOffset>
                </wp:positionV>
                <wp:extent cx="863600" cy="544195"/>
                <wp:effectExtent l="76200" t="38100" r="69850" b="122555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4C9D8" w14:textId="5F515D60" w:rsidR="00AE2371" w:rsidRPr="00EF358A" w:rsidRDefault="00AE2371" w:rsidP="00153D7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373D1" id="Rectangle 311" o:spid="_x0000_s1133" style="position:absolute;margin-left:-121.55pt;margin-top:135pt;width:68pt;height:42.85pt;z-index:252081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3FD4C9D8" w14:textId="5F515D60" w:rsidR="00AE2371" w:rsidRPr="00EF358A" w:rsidRDefault="00AE2371" w:rsidP="00153D7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14.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53D75" w:rsidRPr="00153D7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71AF7EB8" wp14:editId="6D858FCE">
                <wp:simplePos x="0" y="0"/>
                <wp:positionH relativeFrom="column">
                  <wp:posOffset>6340475</wp:posOffset>
                </wp:positionH>
                <wp:positionV relativeFrom="paragraph">
                  <wp:posOffset>2020941</wp:posOffset>
                </wp:positionV>
                <wp:extent cx="482600" cy="462280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489F9" w14:textId="791511A1" w:rsidR="00AE2371" w:rsidRDefault="00AE2371">
                            <w:r>
                              <w:t>8%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7EB8" id="_x0000_s1134" type="#_x0000_t202" style="position:absolute;margin-left:499.25pt;margin-top:159.15pt;width:38pt;height:36.4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" filled="f" stroked="f">
                <v:textbox style="layout-flow:vertical;mso-fit-shape-to-text:t">
                  <w:txbxContent>
                    <w:p w14:paraId="507489F9" w14:textId="791511A1" w:rsidR="00AE2371" w:rsidRDefault="00AE2371">
                      <w:r>
                        <w:t>8%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D75" w:rsidRPr="00153D7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020125DB" wp14:editId="0E78D30C">
                <wp:simplePos x="0" y="0"/>
                <wp:positionH relativeFrom="column">
                  <wp:posOffset>4192282</wp:posOffset>
                </wp:positionH>
                <wp:positionV relativeFrom="paragraph">
                  <wp:posOffset>1414720</wp:posOffset>
                </wp:positionV>
                <wp:extent cx="482600" cy="462280"/>
                <wp:effectExtent l="0" t="0" r="0" b="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19C4" w14:textId="12E4132A" w:rsidR="00AE2371" w:rsidRDefault="00AE2371">
                            <w:r>
                              <w:t>92%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125DB" id="_x0000_s1135" type="#_x0000_t202" style="position:absolute;margin-left:330.1pt;margin-top:111.4pt;width:38pt;height:36.4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" filled="f" stroked="f">
                <v:textbox style="layout-flow:vertical;mso-layout-flow-alt:bottom-to-top;mso-fit-shape-to-text:t">
                  <w:txbxContent>
                    <w:p w14:paraId="389D19C4" w14:textId="12E4132A" w:rsidR="00AE2371" w:rsidRDefault="00AE2371">
                      <w:r>
                        <w:t>92%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D7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E003E7B" wp14:editId="129F10BB">
                <wp:simplePos x="0" y="0"/>
                <wp:positionH relativeFrom="column">
                  <wp:posOffset>5724525</wp:posOffset>
                </wp:positionH>
                <wp:positionV relativeFrom="paragraph">
                  <wp:posOffset>1952625</wp:posOffset>
                </wp:positionV>
                <wp:extent cx="828040" cy="401955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401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8C52" w14:textId="62922D6E" w:rsidR="00AE2371" w:rsidRPr="00153D75" w:rsidRDefault="00AE2371" w:rsidP="00153D7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53D75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03E7B" id="Rectangle 307" o:spid="_x0000_s1136" style="position:absolute;margin-left:450.75pt;margin-top:153.75pt;width:65.2pt;height:31.6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" fillcolor="#b70da3 [3205]" stroked="f" strokeweight="3pt">
                <v:textbox>
                  <w:txbxContent>
                    <w:p w14:paraId="4BD88C52" w14:textId="62922D6E" w:rsidR="00AE2371" w:rsidRPr="00153D75" w:rsidRDefault="00AE2371" w:rsidP="00153D75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53D75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="00153D7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06357" behindDoc="0" locked="0" layoutInCell="1" allowOverlap="1" wp14:anchorId="287B0840" wp14:editId="1A2F9A5C">
                <wp:simplePos x="0" y="0"/>
                <wp:positionH relativeFrom="column">
                  <wp:posOffset>4510776</wp:posOffset>
                </wp:positionH>
                <wp:positionV relativeFrom="paragraph">
                  <wp:posOffset>1026160</wp:posOffset>
                </wp:positionV>
                <wp:extent cx="1216325" cy="1326432"/>
                <wp:effectExtent l="0" t="0" r="3175" b="762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132643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FB68A" w14:textId="6F961DD4" w:rsidR="00AE2371" w:rsidRPr="00153D75" w:rsidRDefault="00AE2371" w:rsidP="00153D7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53D75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B0840" id="Rectangle 306" o:spid="_x0000_s1137" style="position:absolute;margin-left:355.2pt;margin-top:80.8pt;width:95.75pt;height:104.45pt;z-index:251706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" fillcolor="#92d050" stroked="f" strokeweight="3pt">
                <v:textbox>
                  <w:txbxContent>
                    <w:p w14:paraId="7C2FB68A" w14:textId="6F961DD4" w:rsidR="00AE2371" w:rsidRPr="00153D75" w:rsidRDefault="00AE2371" w:rsidP="00153D75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153D75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 w:rsidR="00153D7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11C8C21" wp14:editId="3FDED7E0">
                <wp:simplePos x="0" y="0"/>
                <wp:positionH relativeFrom="rightMargin">
                  <wp:posOffset>610499</wp:posOffset>
                </wp:positionH>
                <wp:positionV relativeFrom="paragraph">
                  <wp:posOffset>-490855</wp:posOffset>
                </wp:positionV>
                <wp:extent cx="864079" cy="544195"/>
                <wp:effectExtent l="76200" t="38100" r="69850" b="12255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79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C760A" w14:textId="06A4B7EA" w:rsidR="00AE2371" w:rsidRPr="00EF358A" w:rsidRDefault="00AE2371" w:rsidP="00153D7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8C21" id="Rectangle 305" o:spid="_x0000_s1138" style="position:absolute;margin-left:48.05pt;margin-top:-38.65pt;width:68.05pt;height:42.85pt;z-index:252069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07FC760A" w14:textId="06A4B7EA" w:rsidR="00AE2371" w:rsidRPr="00EF358A" w:rsidRDefault="00AE2371" w:rsidP="00153D7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13.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0FB4" w:rsidRPr="000D0FB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6DE4D2" wp14:editId="54B18DE6">
                <wp:simplePos x="0" y="0"/>
                <wp:positionH relativeFrom="column">
                  <wp:posOffset>-464820</wp:posOffset>
                </wp:positionH>
                <wp:positionV relativeFrom="paragraph">
                  <wp:posOffset>-1562100</wp:posOffset>
                </wp:positionV>
                <wp:extent cx="3876675" cy="3876675"/>
                <wp:effectExtent l="0" t="0" r="9525" b="9525"/>
                <wp:wrapNone/>
                <wp:docPr id="184" name="Ov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EE21C" w14:textId="77777777" w:rsidR="00AE2371" w:rsidRDefault="00AE2371" w:rsidP="000D0FB4">
                            <w:pPr>
                              <w:pStyle w:val="Heading1"/>
                            </w:pPr>
                          </w:p>
                          <w:p w14:paraId="0270FB0B" w14:textId="1550B251" w:rsidR="00AE2371" w:rsidRPr="009432AC" w:rsidRDefault="00AE2371" w:rsidP="009432A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432AC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Work &amp; 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DE4D2" id="Oval 184" o:spid="_x0000_s1139" style="position:absolute;margin-left:-36.6pt;margin-top:-123pt;width:305.25pt;height:305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" fillcolor="black [3213]" stroked="f" strokeweight="3pt">
                <v:fill opacity="43947f"/>
                <v:textbox>
                  <w:txbxContent>
                    <w:p w14:paraId="7B5EE21C" w14:textId="77777777" w:rsidR="00AE2371" w:rsidRDefault="00AE2371" w:rsidP="000D0FB4">
                      <w:pPr>
                        <w:pStyle w:val="Heading1"/>
                      </w:pPr>
                    </w:p>
                    <w:p w14:paraId="0270FB0B" w14:textId="1550B251" w:rsidR="00AE2371" w:rsidRPr="009432AC" w:rsidRDefault="00AE2371" w:rsidP="009432A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432AC">
                        <w:rPr>
                          <w:color w:val="FFFFFF" w:themeColor="background1"/>
                          <w:sz w:val="96"/>
                          <w:szCs w:val="96"/>
                        </w:rPr>
                        <w:t>Work &amp; Travel</w:t>
                      </w:r>
                    </w:p>
                  </w:txbxContent>
                </v:textbox>
              </v:oval>
            </w:pict>
          </mc:Fallback>
        </mc:AlternateContent>
      </w:r>
      <w:r w:rsidR="00750509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718971" wp14:editId="15F255AF">
                <wp:simplePos x="0" y="0"/>
                <wp:positionH relativeFrom="margin">
                  <wp:posOffset>6426200</wp:posOffset>
                </wp:positionH>
                <wp:positionV relativeFrom="margin">
                  <wp:posOffset>5661660</wp:posOffset>
                </wp:positionV>
                <wp:extent cx="1356995" cy="868680"/>
                <wp:effectExtent l="19050" t="0" r="14605" b="26670"/>
                <wp:wrapNone/>
                <wp:docPr id="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chemeClr val="accent1"/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277DC" w14:textId="4B680307" w:rsidR="00AE2371" w:rsidRPr="000D0FB4" w:rsidRDefault="00AE2371" w:rsidP="00FF3CD0">
                            <w:pPr>
                              <w:pStyle w:val="TabNam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18971" id="AutoShape 427" o:spid="_x0000_s1140" type="#_x0000_t15" style="position:absolute;margin-left:506pt;margin-top:445.8pt;width:106.85pt;height:68.4pt;rotation:180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" fillcolor="#333 [3204]" strokecolor="#848484 [1940]" strokeweight=".25pt">
                <v:textbox>
                  <w:txbxContent>
                    <w:p w14:paraId="2BE277DC" w14:textId="4B680307" w:rsidR="00AE2371" w:rsidRPr="000D0FB4" w:rsidRDefault="00AE2371" w:rsidP="00FF3CD0">
                      <w:pPr>
                        <w:pStyle w:val="TabNam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68DE">
        <w:rPr>
          <w:color w:val="E36C0A" w:themeColor="accent6" w:themeShade="BF"/>
        </w:rPr>
        <w:br w:type="textWrapping" w:clear="all"/>
      </w:r>
    </w:p>
    <w:p w14:paraId="1F1ACD6B" w14:textId="214C8DC5" w:rsidR="004068DE" w:rsidRDefault="007D7786" w:rsidP="00894754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6CB1CA4" wp14:editId="01C86234">
                <wp:simplePos x="0" y="0"/>
                <wp:positionH relativeFrom="column">
                  <wp:posOffset>5219700</wp:posOffset>
                </wp:positionH>
                <wp:positionV relativeFrom="paragraph">
                  <wp:posOffset>4477386</wp:posOffset>
                </wp:positionV>
                <wp:extent cx="980440" cy="4191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41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2DD02" w14:textId="0C4BBBCB" w:rsidR="00AE2371" w:rsidRPr="00920537" w:rsidRDefault="00AE2371" w:rsidP="0092053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O</w:t>
                            </w:r>
                            <w:r w:rsidRPr="00920537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B1CA4" id="Rectangle 28" o:spid="_x0000_s1141" style="position:absolute;margin-left:411pt;margin-top:352.55pt;width:77.2pt;height:33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" fillcolor="#31849b [2408]" stroked="f" strokeweight="3pt">
                <v:textbox>
                  <w:txbxContent>
                    <w:p w14:paraId="2A42DD02" w14:textId="0C4BBBCB" w:rsidR="00AE2371" w:rsidRPr="00920537" w:rsidRDefault="00AE2371" w:rsidP="00920537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O</w:t>
                      </w:r>
                      <w:r w:rsidRPr="00920537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th</w:t>
                      </w:r>
                      <w:r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F2640E1" wp14:editId="0CC3C417">
                <wp:simplePos x="0" y="0"/>
                <wp:positionH relativeFrom="column">
                  <wp:posOffset>5219700</wp:posOffset>
                </wp:positionH>
                <wp:positionV relativeFrom="paragraph">
                  <wp:posOffset>4877435</wp:posOffset>
                </wp:positionV>
                <wp:extent cx="980440" cy="555625"/>
                <wp:effectExtent l="0" t="0" r="0" b="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5556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9B9B4" w14:textId="77777777" w:rsidR="00AE2371" w:rsidRPr="00BE419C" w:rsidRDefault="00AE2371" w:rsidP="0092053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E419C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NO</w:t>
                            </w:r>
                          </w:p>
                          <w:p w14:paraId="58BD7374" w14:textId="1CE97EFF" w:rsidR="00AE2371" w:rsidRPr="00BE419C" w:rsidRDefault="00AE2371" w:rsidP="00153D7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640E1" id="Rectangle 317" o:spid="_x0000_s1142" style="position:absolute;margin-left:411pt;margin-top:384.05pt;width:77.2pt;height:43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" fillcolor="#b70da3 [3205]" stroked="f" strokeweight="3pt">
                <v:textbox>
                  <w:txbxContent>
                    <w:p w14:paraId="44B9B9B4" w14:textId="77777777" w:rsidR="00AE2371" w:rsidRPr="00BE419C" w:rsidRDefault="00AE2371" w:rsidP="00920537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E419C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NO</w:t>
                      </w:r>
                    </w:p>
                    <w:p w14:paraId="58BD7374" w14:textId="1CE97EFF" w:rsidR="00AE2371" w:rsidRPr="00BE419C" w:rsidRDefault="00AE2371" w:rsidP="00153D75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53D7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2BF266CB" wp14:editId="1C9EA1CA">
                <wp:simplePos x="0" y="0"/>
                <wp:positionH relativeFrom="column">
                  <wp:posOffset>3987800</wp:posOffset>
                </wp:positionH>
                <wp:positionV relativeFrom="paragraph">
                  <wp:posOffset>4568190</wp:posOffset>
                </wp:positionV>
                <wp:extent cx="482600" cy="462280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36BDB" w14:textId="5776CC84" w:rsidR="00AE2371" w:rsidRDefault="00AE2371">
                            <w:r>
                              <w:t>55%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66CB" id="_x0000_s1143" type="#_x0000_t202" style="position:absolute;margin-left:314pt;margin-top:359.7pt;width:38pt;height:36.4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" filled="f" stroked="f">
                <v:textbox style="layout-flow:vertical;mso-layout-flow-alt:bottom-to-top;mso-fit-shape-to-text:t">
                  <w:txbxContent>
                    <w:p w14:paraId="04A36BDB" w14:textId="5776CC84" w:rsidR="00AE2371" w:rsidRDefault="00AE2371">
                      <w:r>
                        <w:t>55%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30B6683" wp14:editId="223FEB9C">
                <wp:simplePos x="0" y="0"/>
                <wp:positionH relativeFrom="column">
                  <wp:posOffset>4267200</wp:posOffset>
                </wp:positionH>
                <wp:positionV relativeFrom="paragraph">
                  <wp:posOffset>4486910</wp:posOffset>
                </wp:positionV>
                <wp:extent cx="952500" cy="946657"/>
                <wp:effectExtent l="0" t="0" r="0" b="635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4665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EAF8B" w14:textId="77777777" w:rsidR="00AE2371" w:rsidRPr="00BE419C" w:rsidRDefault="00AE2371" w:rsidP="00153D7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E419C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B6683" id="Rectangle 316" o:spid="_x0000_s1144" style="position:absolute;margin-left:336pt;margin-top:353.3pt;width:75pt;height:74.5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" fillcolor="#92d050" stroked="f" strokeweight="3pt">
                <v:textbox>
                  <w:txbxContent>
                    <w:p w14:paraId="4B5EAF8B" w14:textId="77777777" w:rsidR="00AE2371" w:rsidRPr="00BE419C" w:rsidRDefault="00AE2371" w:rsidP="00153D75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BE419C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 w:rsidR="00920537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A9E9526" wp14:editId="64BE5F0D">
                <wp:simplePos x="0" y="0"/>
                <wp:positionH relativeFrom="column">
                  <wp:posOffset>5534024</wp:posOffset>
                </wp:positionH>
                <wp:positionV relativeFrom="paragraph">
                  <wp:posOffset>4210685</wp:posOffset>
                </wp:positionV>
                <wp:extent cx="542925" cy="266700"/>
                <wp:effectExtent l="0" t="0" r="9525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428D6" w14:textId="5C1405A3" w:rsidR="00AE2371" w:rsidRPr="00920537" w:rsidRDefault="00AE237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9526" id="Text Box 264" o:spid="_x0000_s1145" type="#_x0000_t202" style="position:absolute;margin-left:435.75pt;margin-top:331.55pt;width:42.75pt;height:21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" fillcolor="white [3201]" stroked="f" strokeweight=".5pt">
                <v:textbox>
                  <w:txbxContent>
                    <w:p w14:paraId="09B428D6" w14:textId="5C1405A3" w:rsidR="00AE2371" w:rsidRPr="00920537" w:rsidRDefault="00AE237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 w:rsidR="00861EE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696DA48" wp14:editId="4254EB83">
                <wp:simplePos x="0" y="0"/>
                <wp:positionH relativeFrom="margin">
                  <wp:posOffset>447675</wp:posOffset>
                </wp:positionH>
                <wp:positionV relativeFrom="paragraph">
                  <wp:posOffset>4315460</wp:posOffset>
                </wp:positionV>
                <wp:extent cx="2562860" cy="833120"/>
                <wp:effectExtent l="76200" t="38100" r="85090" b="367030"/>
                <wp:wrapNone/>
                <wp:docPr id="314" name="Speech Bubble: 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860" cy="833120"/>
                        </a:xfrm>
                        <a:prstGeom prst="wedgeRectCallout">
                          <a:avLst>
                            <a:gd name="adj1" fmla="val 31758"/>
                            <a:gd name="adj2" fmla="val 80022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28E1D" w14:textId="2CF0EAFB" w:rsidR="00AE2371" w:rsidRPr="00C34BB9" w:rsidRDefault="00AE2371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Is it easy to travel in your area?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DA48" id="Speech Bubble: Rectangle 314" o:spid="_x0000_s1146" type="#_x0000_t61" style="position:absolute;margin-left:35.25pt;margin-top:339.8pt;width:201.8pt;height:65.6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" adj="17660,28085" fillcolor="gray [1629]" strokecolor="white [3201]" strokeweight="3pt">
                <v:shadow on="t" color="black" opacity="28270f" origin=",.5" offset="0,3pt"/>
                <v:textbox>
                  <w:txbxContent>
                    <w:p w14:paraId="6EF28E1D" w14:textId="2CF0EAFB" w:rsidR="00AE2371" w:rsidRPr="00C34BB9" w:rsidRDefault="00AE2371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Is it easy to travel in your area?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EE0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9E1284D" wp14:editId="14B99C59">
                <wp:simplePos x="0" y="0"/>
                <wp:positionH relativeFrom="margin">
                  <wp:posOffset>361950</wp:posOffset>
                </wp:positionH>
                <wp:positionV relativeFrom="paragraph">
                  <wp:posOffset>1715135</wp:posOffset>
                </wp:positionV>
                <wp:extent cx="3623945" cy="548005"/>
                <wp:effectExtent l="76200" t="38100" r="71755" b="404495"/>
                <wp:wrapNone/>
                <wp:docPr id="310" name="Speech Bubble: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945" cy="548005"/>
                        </a:xfrm>
                        <a:prstGeom prst="wedgeRectCallout">
                          <a:avLst>
                            <a:gd name="adj1" fmla="val 35550"/>
                            <a:gd name="adj2" fmla="val 101963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EA6AE" w14:textId="39BA5F53" w:rsidR="00AE2371" w:rsidRPr="00C34BB9" w:rsidRDefault="00AE2371" w:rsidP="009432A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…Would you consider one?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1284D" id="Speech Bubble: Rectangle 310" o:spid="_x0000_s1147" type="#_x0000_t61" style="position:absolute;margin-left:28.5pt;margin-top:135.05pt;width:285.35pt;height:43.1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" adj="18479,32824" fillcolor="gray [1629]" strokecolor="white [3201]" strokeweight="3pt">
                <v:shadow on="t" color="black" opacity="28270f" origin=",.5" offset="0,3pt"/>
                <v:textbox>
                  <w:txbxContent>
                    <w:p w14:paraId="2FCEA6AE" w14:textId="39BA5F53" w:rsidR="00AE2371" w:rsidRPr="00C34BB9" w:rsidRDefault="00AE2371" w:rsidP="009432A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…Would you consider one?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1D">
        <w:rPr>
          <w:rFonts w:ascii="Corbel" w:hAnsi="Corbel"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DAB2805" wp14:editId="75046905">
                <wp:simplePos x="0" y="0"/>
                <wp:positionH relativeFrom="column">
                  <wp:posOffset>6123940</wp:posOffset>
                </wp:positionH>
                <wp:positionV relativeFrom="paragraph">
                  <wp:posOffset>3572510</wp:posOffset>
                </wp:positionV>
                <wp:extent cx="1438275" cy="1438275"/>
                <wp:effectExtent l="38100" t="57150" r="104775" b="123825"/>
                <wp:wrapNone/>
                <wp:docPr id="401" name="Ova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38275"/>
                        </a:xfrm>
                        <a:prstGeom prst="ellipse">
                          <a:avLst/>
                        </a:prstGeom>
                        <a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0C295" id="Oval 401" o:spid="_x0000_s1026" style="position:absolute;margin-left:482.2pt;margin-top:281.3pt;width:113.25pt;height:113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" strokecolor="#eeece1 [3214]" strokeweight="2.25pt">
                <v:fill r:id="rId109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BC0F6B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693032" behindDoc="0" locked="0" layoutInCell="1" allowOverlap="1" wp14:anchorId="150D7C4A" wp14:editId="3508118D">
                <wp:simplePos x="0" y="0"/>
                <wp:positionH relativeFrom="rightMargin">
                  <wp:posOffset>417830</wp:posOffset>
                </wp:positionH>
                <wp:positionV relativeFrom="paragraph">
                  <wp:posOffset>5518785</wp:posOffset>
                </wp:positionV>
                <wp:extent cx="2187979" cy="1278261"/>
                <wp:effectExtent l="19050" t="38100" r="22225" b="112395"/>
                <wp:wrapNone/>
                <wp:docPr id="320" name="Flowchart: Sequential Access Storag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38">
                          <a:off x="0" y="0"/>
                          <a:ext cx="2187979" cy="1278261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DF14D" w14:textId="19A47F03" w:rsidR="00AE2371" w:rsidRPr="00FA1128" w:rsidRDefault="00AE2371" w:rsidP="00153D75">
                            <w:pPr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BC0F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</w:p>
                          <w:p w14:paraId="17870067" w14:textId="473B4E51" w:rsidR="00AE2371" w:rsidRPr="00BC0F6B" w:rsidRDefault="00AE2371" w:rsidP="00BE419C">
                            <w:pPr>
                              <w:pStyle w:val="BalloonText"/>
                              <w:numPr>
                                <w:ilvl w:val="0"/>
                                <w:numId w:val="22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BC0F6B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The roads near me are quiet</w:t>
                            </w:r>
                          </w:p>
                          <w:p w14:paraId="31273E52" w14:textId="77777777" w:rsidR="00AE2371" w:rsidRPr="000B1630" w:rsidRDefault="00AE2371" w:rsidP="00153D75">
                            <w:pPr>
                              <w:pStyle w:val="BalloonText"/>
                              <w:ind w:right="-1"/>
                              <w:rPr>
                                <w:rFonts w:ascii="Corbel" w:hAnsi="Corbel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7C4A" id="Flowchart: Sequential Access Storage 320" o:spid="_x0000_s1148" type="#_x0000_t131" style="position:absolute;margin-left:32.9pt;margin-top:434.55pt;width:172.3pt;height:100.65pt;rotation:288400fd;z-index:251693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" fillcolor="white [3201]" strokecolor="#92d050" strokeweight="3pt">
                <v:textbox>
                  <w:txbxContent>
                    <w:p w14:paraId="5CADF14D" w14:textId="19A47F03" w:rsidR="00AE2371" w:rsidRPr="00FA1128" w:rsidRDefault="00AE2371" w:rsidP="00153D75">
                      <w:pPr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BC0F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BC0F6B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</w:p>
                    <w:p w14:paraId="17870067" w14:textId="473B4E51" w:rsidR="00AE2371" w:rsidRPr="00BC0F6B" w:rsidRDefault="00AE2371" w:rsidP="00BE419C">
                      <w:pPr>
                        <w:pStyle w:val="BalloonText"/>
                        <w:numPr>
                          <w:ilvl w:val="0"/>
                          <w:numId w:val="22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BC0F6B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The roads near me are quiet</w:t>
                      </w:r>
                    </w:p>
                    <w:p w14:paraId="31273E52" w14:textId="77777777" w:rsidR="00AE2371" w:rsidRPr="000B1630" w:rsidRDefault="00AE2371" w:rsidP="00153D75">
                      <w:pPr>
                        <w:pStyle w:val="BalloonText"/>
                        <w:ind w:right="-1"/>
                        <w:rPr>
                          <w:rFonts w:ascii="Corbel" w:hAnsi="Corbel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D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55B4FE7" wp14:editId="56DE19B6">
                <wp:simplePos x="0" y="0"/>
                <wp:positionH relativeFrom="rightMargin">
                  <wp:posOffset>1170305</wp:posOffset>
                </wp:positionH>
                <wp:positionV relativeFrom="paragraph">
                  <wp:posOffset>6915785</wp:posOffset>
                </wp:positionV>
                <wp:extent cx="1638300" cy="1323975"/>
                <wp:effectExtent l="304800" t="0" r="0" b="9525"/>
                <wp:wrapNone/>
                <wp:docPr id="327" name="Speech Bubble: Rectangle with Corners Rounded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323975"/>
                        </a:xfrm>
                        <a:prstGeom prst="wedgeRoundRectCallout">
                          <a:avLst>
                            <a:gd name="adj1" fmla="val -67620"/>
                            <a:gd name="adj2" fmla="val -32850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4AE5F" w14:textId="658C9AC5" w:rsidR="00AE2371" w:rsidRPr="00CB7B4A" w:rsidRDefault="00AE2371" w:rsidP="00B66DE4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B7B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Most of you gave us lots of reasons why it was difficult to travel in your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4FE7" id="Speech Bubble: Rectangle with Corners Rounded 327" o:spid="_x0000_s1149" type="#_x0000_t62" style="position:absolute;margin-left:92.15pt;margin-top:544.55pt;width:129pt;height:104.25pt;z-index:2521528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" adj="-3806,3704" fillcolor="#f24edf [1941]" stroked="f" strokeweight="3pt">
                <v:textbox>
                  <w:txbxContent>
                    <w:p w14:paraId="4454AE5F" w14:textId="658C9AC5" w:rsidR="00AE2371" w:rsidRPr="00CB7B4A" w:rsidRDefault="00AE2371" w:rsidP="00B66DE4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proofErr w:type="spellStart"/>
                      <w:r w:rsidRPr="00CB7B4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Most of you gave us lots of reasons why it was difficult to travel in your area.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8DE">
        <w:rPr>
          <w:color w:val="E36C0A" w:themeColor="accent6" w:themeShade="BF"/>
        </w:rPr>
        <w:br w:type="page"/>
      </w:r>
    </w:p>
    <w:p w14:paraId="57CEDA0D" w14:textId="6E65BF05" w:rsidR="004068DE" w:rsidRDefault="004068DE">
      <w:pPr>
        <w:rPr>
          <w:color w:val="E36C0A" w:themeColor="accent6" w:themeShade="BF"/>
        </w:rPr>
      </w:pPr>
    </w:p>
    <w:p w14:paraId="6F5C7509" w14:textId="3D68F458" w:rsidR="00587ACA" w:rsidRDefault="00587ACA" w:rsidP="00894754">
      <w:pPr>
        <w:rPr>
          <w:color w:val="E36C0A" w:themeColor="accent6" w:themeShade="BF"/>
        </w:rPr>
      </w:pPr>
      <w:r w:rsidRPr="000D0FB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0AE1EE4" wp14:editId="7681358F">
                <wp:simplePos x="0" y="0"/>
                <wp:positionH relativeFrom="margin">
                  <wp:posOffset>-214630</wp:posOffset>
                </wp:positionH>
                <wp:positionV relativeFrom="paragraph">
                  <wp:posOffset>-914400</wp:posOffset>
                </wp:positionV>
                <wp:extent cx="3876675" cy="3876675"/>
                <wp:effectExtent l="0" t="0" r="9525" b="9525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rgbClr val="99FF66">
                            <a:alpha val="6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D77C2" w14:textId="51C99C0B" w:rsidR="00AE2371" w:rsidRPr="009432AC" w:rsidRDefault="00AE2371" w:rsidP="004068D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Health &amp; Climate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E1EE4" id="Oval 330" o:spid="_x0000_s1150" style="position:absolute;margin-left:-16.9pt;margin-top:-1in;width:305.25pt;height:305.2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" fillcolor="#9f6" stroked="f" strokeweight="3pt">
                <v:fill opacity="43947f"/>
                <v:textbox>
                  <w:txbxContent>
                    <w:p w14:paraId="012D77C2" w14:textId="51C99C0B" w:rsidR="00AE2371" w:rsidRPr="009432AC" w:rsidRDefault="00AE2371" w:rsidP="004068D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Health &amp; Climate Change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D42E7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E78779D" wp14:editId="105D518E">
                <wp:simplePos x="0" y="0"/>
                <wp:positionH relativeFrom="margin">
                  <wp:posOffset>1363980</wp:posOffset>
                </wp:positionH>
                <wp:positionV relativeFrom="paragraph">
                  <wp:posOffset>2594279</wp:posOffset>
                </wp:positionV>
                <wp:extent cx="4837430" cy="486410"/>
                <wp:effectExtent l="76200" t="38100" r="77470" b="408940"/>
                <wp:wrapNone/>
                <wp:docPr id="339" name="Speech Bubble: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7430" cy="486410"/>
                        </a:xfrm>
                        <a:prstGeom prst="wedgeRectCallout">
                          <a:avLst>
                            <a:gd name="adj1" fmla="val 39984"/>
                            <a:gd name="adj2" fmla="val 108385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67153" w14:textId="54D6AA1C" w:rsidR="00AE2371" w:rsidRPr="00C34BB9" w:rsidRDefault="00AE2371" w:rsidP="004068D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…If not, what would you change?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779D" id="Speech Bubble: Rectangle 339" o:spid="_x0000_s1151" type="#_x0000_t61" style="position:absolute;margin-left:107.4pt;margin-top:204.25pt;width:380.9pt;height:38.3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" adj="19437,34211" fillcolor="#92d050" strokecolor="white [3201]" strokeweight="3pt">
                <v:shadow on="t" color="black" opacity="28270f" origin=",.5" offset="0,3pt"/>
                <v:textbox>
                  <w:txbxContent>
                    <w:p w14:paraId="3FC67153" w14:textId="54D6AA1C" w:rsidR="00AE2371" w:rsidRPr="00C34BB9" w:rsidRDefault="00AE2371" w:rsidP="004068DE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…If not, what would you change?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2E7" w:rsidRPr="00153D7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7D5F3167" wp14:editId="03596DEA">
                <wp:simplePos x="0" y="0"/>
                <wp:positionH relativeFrom="column">
                  <wp:posOffset>6050915</wp:posOffset>
                </wp:positionH>
                <wp:positionV relativeFrom="paragraph">
                  <wp:posOffset>1957374</wp:posOffset>
                </wp:positionV>
                <wp:extent cx="482600" cy="462280"/>
                <wp:effectExtent l="0" t="0" r="0" b="0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C12F" w14:textId="6EE2CAEE" w:rsidR="00AE2371" w:rsidRDefault="00AE2371" w:rsidP="00B861E3">
                            <w:r>
                              <w:t>40%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3167" id="_x0000_s1152" type="#_x0000_t202" style="position:absolute;margin-left:476.45pt;margin-top:154.1pt;width:38pt;height:36.4pt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" filled="f" stroked="f">
                <v:textbox style="layout-flow:vertical;mso-fit-shape-to-text:t">
                  <w:txbxContent>
                    <w:p w14:paraId="1317C12F" w14:textId="6EE2CAEE" w:rsidR="00AE2371" w:rsidRDefault="00AE2371" w:rsidP="00B861E3">
                      <w:r>
                        <w:t>40%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2E7" w:rsidRPr="00153D75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1AFA9D07" wp14:editId="08523583">
                <wp:simplePos x="0" y="0"/>
                <wp:positionH relativeFrom="margin">
                  <wp:posOffset>4087495</wp:posOffset>
                </wp:positionH>
                <wp:positionV relativeFrom="paragraph">
                  <wp:posOffset>1627809</wp:posOffset>
                </wp:positionV>
                <wp:extent cx="482600" cy="462280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1D02E" w14:textId="10524036" w:rsidR="00AE2371" w:rsidRDefault="00AE2371" w:rsidP="00B861E3">
                            <w:r>
                              <w:t>60%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9D07" id="_x0000_s1153" type="#_x0000_t202" style="position:absolute;margin-left:321.85pt;margin-top:128.15pt;width:38pt;height:36.4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" filled="f" stroked="f">
                <v:textbox style="layout-flow:vertical;mso-layout-flow-alt:bottom-to-top;mso-fit-shape-to-text:t">
                  <w:txbxContent>
                    <w:p w14:paraId="3FA1D02E" w14:textId="10524036" w:rsidR="00AE2371" w:rsidRDefault="00AE2371" w:rsidP="00B861E3">
                      <w:r>
                        <w:t>60%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42E7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E709529" wp14:editId="3E11E58F">
                <wp:simplePos x="0" y="0"/>
                <wp:positionH relativeFrom="column">
                  <wp:posOffset>5422265</wp:posOffset>
                </wp:positionH>
                <wp:positionV relativeFrom="paragraph">
                  <wp:posOffset>1740231</wp:posOffset>
                </wp:positionV>
                <wp:extent cx="828040" cy="640080"/>
                <wp:effectExtent l="0" t="0" r="0" b="762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6400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6B299" w14:textId="77777777" w:rsidR="00AE2371" w:rsidRPr="00B861E3" w:rsidRDefault="00AE2371" w:rsidP="00B861E3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861E3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09529" id="Rectangle 335" o:spid="_x0000_s1154" style="position:absolute;margin-left:426.95pt;margin-top:137.05pt;width:65.2pt;height:50.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" fillcolor="#b70da3 [3205]" stroked="f" strokeweight="3pt">
                <v:textbox>
                  <w:txbxContent>
                    <w:p w14:paraId="70C6B299" w14:textId="77777777" w:rsidR="00AE2371" w:rsidRPr="00B861E3" w:rsidRDefault="00AE2371" w:rsidP="00B861E3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861E3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="005D42E7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2E4A2CD" wp14:editId="6F98A2D2">
                <wp:simplePos x="0" y="0"/>
                <wp:positionH relativeFrom="column">
                  <wp:posOffset>4389120</wp:posOffset>
                </wp:positionH>
                <wp:positionV relativeFrom="paragraph">
                  <wp:posOffset>1426790</wp:posOffset>
                </wp:positionV>
                <wp:extent cx="1031875" cy="962025"/>
                <wp:effectExtent l="0" t="0" r="0" b="9525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9620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431A2" w14:textId="77777777" w:rsidR="00AE2371" w:rsidRPr="00BE419C" w:rsidRDefault="00AE2371" w:rsidP="00B861E3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E419C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4A2CD" id="Rectangle 334" o:spid="_x0000_s1155" style="position:absolute;margin-left:345.6pt;margin-top:112.35pt;width:81.25pt;height:75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" fillcolor="#92d050" stroked="f" strokeweight="3pt">
                <v:textbox>
                  <w:txbxContent>
                    <w:p w14:paraId="5EB431A2" w14:textId="77777777" w:rsidR="00AE2371" w:rsidRPr="00BE419C" w:rsidRDefault="00AE2371" w:rsidP="00B861E3">
                      <w:pPr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BE419C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 w:rsidR="005D42E7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B66EB21" wp14:editId="1BE223EF">
                <wp:simplePos x="0" y="0"/>
                <wp:positionH relativeFrom="margin">
                  <wp:posOffset>3781425</wp:posOffset>
                </wp:positionH>
                <wp:positionV relativeFrom="paragraph">
                  <wp:posOffset>21590</wp:posOffset>
                </wp:positionV>
                <wp:extent cx="3331210" cy="1177925"/>
                <wp:effectExtent l="76200" t="38100" r="78740" b="479425"/>
                <wp:wrapNone/>
                <wp:docPr id="332" name="Speech Bubble: 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1177925"/>
                        </a:xfrm>
                        <a:prstGeom prst="wedgeRectCallout">
                          <a:avLst>
                            <a:gd name="adj1" fmla="val 43084"/>
                            <a:gd name="adj2" fmla="val 80099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A4450" w14:textId="16DCD2E5" w:rsidR="00AE2371" w:rsidRPr="00C34BB9" w:rsidRDefault="00AE2371" w:rsidP="004068D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Do you think your area is designed to help people be active every 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EB21" id="Speech Bubble: Rectangle 332" o:spid="_x0000_s1156" type="#_x0000_t61" style="position:absolute;margin-left:297.75pt;margin-top:1.7pt;width:262.3pt;height:92.7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" adj="20106,28101" fillcolor="#92d050" strokecolor="white [3201]" strokeweight="3pt">
                <v:shadow on="t" color="black" opacity="28270f" origin=",.5" offset="0,3pt"/>
                <v:textbox>
                  <w:txbxContent>
                    <w:p w14:paraId="7B1A4450" w14:textId="16DCD2E5" w:rsidR="00AE2371" w:rsidRPr="00C34BB9" w:rsidRDefault="00AE2371" w:rsidP="004068DE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Do you think your area is designed to help people be active every day?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8DE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849FF7F" wp14:editId="183EFBE8">
                <wp:simplePos x="0" y="0"/>
                <wp:positionH relativeFrom="rightMargin">
                  <wp:posOffset>408913</wp:posOffset>
                </wp:positionH>
                <wp:positionV relativeFrom="paragraph">
                  <wp:posOffset>-462666</wp:posOffset>
                </wp:positionV>
                <wp:extent cx="863600" cy="544195"/>
                <wp:effectExtent l="76200" t="38100" r="69850" b="12255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6C97B" w14:textId="17C3B1A9" w:rsidR="00AE2371" w:rsidRPr="00EF358A" w:rsidRDefault="00AE2371" w:rsidP="004068DE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9FF7F" id="Rectangle 333" o:spid="_x0000_s1157" style="position:absolute;margin-left:32.2pt;margin-top:-36.45pt;width:68pt;height:42.85pt;z-index:252102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5026C97B" w14:textId="17C3B1A9" w:rsidR="00AE2371" w:rsidRPr="00EF358A" w:rsidRDefault="00AE2371" w:rsidP="004068DE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16.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68DE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60F2C9E" wp14:editId="13BFC63B">
                <wp:simplePos x="0" y="0"/>
                <wp:positionH relativeFrom="margin">
                  <wp:posOffset>6458005</wp:posOffset>
                </wp:positionH>
                <wp:positionV relativeFrom="margin">
                  <wp:posOffset>6870258</wp:posOffset>
                </wp:positionV>
                <wp:extent cx="1356995" cy="868680"/>
                <wp:effectExtent l="19050" t="0" r="14605" b="26670"/>
                <wp:wrapNone/>
                <wp:docPr id="331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6995" cy="868680"/>
                        </a:xfrm>
                        <a:prstGeom prst="homePlate">
                          <a:avLst>
                            <a:gd name="adj" fmla="val 39053"/>
                          </a:avLst>
                        </a:prstGeom>
                        <a:solidFill>
                          <a:srgbClr val="99FF66"/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389BB" w14:textId="3B024C37" w:rsidR="00AE2371" w:rsidRPr="000D0FB4" w:rsidRDefault="00AE2371" w:rsidP="004068DE">
                            <w:pPr>
                              <w:pStyle w:val="TabNam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F2C9E" id="_x0000_s1158" type="#_x0000_t15" style="position:absolute;margin-left:508.5pt;margin-top:540.95pt;width:106.85pt;height:68.4pt;rotation:180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" fillcolor="#9f6" strokecolor="#848484 [1940]" strokeweight=".25pt">
                <v:textbox>
                  <w:txbxContent>
                    <w:p w14:paraId="545389BB" w14:textId="3B024C37" w:rsidR="00AE2371" w:rsidRPr="000D0FB4" w:rsidRDefault="00AE2371" w:rsidP="004068DE">
                      <w:pPr>
                        <w:pStyle w:val="TabNam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52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83D356B" w14:textId="0191AD06" w:rsidR="00587ACA" w:rsidRDefault="00D85AB3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7C01600" wp14:editId="2660F3D8">
                <wp:simplePos x="0" y="0"/>
                <wp:positionH relativeFrom="column">
                  <wp:posOffset>4352925</wp:posOffset>
                </wp:positionH>
                <wp:positionV relativeFrom="paragraph">
                  <wp:posOffset>6407785</wp:posOffset>
                </wp:positionV>
                <wp:extent cx="2143125" cy="1390650"/>
                <wp:effectExtent l="38100" t="19050" r="47625" b="38100"/>
                <wp:wrapNone/>
                <wp:docPr id="403" name="Thought Bubble: Cloud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3125" cy="1390650"/>
                        </a:xfrm>
                        <a:prstGeom prst="cloudCallout">
                          <a:avLst>
                            <a:gd name="adj1" fmla="val 41834"/>
                            <a:gd name="adj2" fmla="val 44692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85DA8" w14:textId="77777777" w:rsidR="00AE2371" w:rsidRPr="00041F47" w:rsidRDefault="00AE2371" w:rsidP="00856D1D">
                            <w:pPr>
                              <w:jc w:val="center"/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Add more and better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parks and skateparks</w:t>
                            </w:r>
                          </w:p>
                          <w:p w14:paraId="7D1AF79C" w14:textId="77777777" w:rsidR="00AE2371" w:rsidRPr="00041F47" w:rsidRDefault="00AE2371" w:rsidP="008F4159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1600" id="Thought Bubble: Cloud 403" o:spid="_x0000_s1159" type="#_x0000_t106" style="position:absolute;margin-left:342.75pt;margin-top:504.55pt;width:168.75pt;height:109.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" adj="19836,20453" fillcolor="white [3212]" strokecolor="#191919 [1604]" strokeweight="2.25pt">
                <v:textbox>
                  <w:txbxContent>
                    <w:p w14:paraId="66C85DA8" w14:textId="77777777" w:rsidR="00AE2371" w:rsidRPr="00041F47" w:rsidRDefault="00AE2371" w:rsidP="00856D1D">
                      <w:pPr>
                        <w:jc w:val="center"/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</w:pP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Add more and better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parks and skateparks</w:t>
                      </w:r>
                    </w:p>
                    <w:p w14:paraId="7D1AF79C" w14:textId="77777777" w:rsidR="00AE2371" w:rsidRPr="00041F47" w:rsidRDefault="00AE2371" w:rsidP="008F4159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E715893" wp14:editId="607301BD">
                <wp:simplePos x="0" y="0"/>
                <wp:positionH relativeFrom="column">
                  <wp:posOffset>932815</wp:posOffset>
                </wp:positionH>
                <wp:positionV relativeFrom="paragraph">
                  <wp:posOffset>6360160</wp:posOffset>
                </wp:positionV>
                <wp:extent cx="2143125" cy="1390650"/>
                <wp:effectExtent l="38100" t="19050" r="47625" b="247650"/>
                <wp:wrapNone/>
                <wp:docPr id="402" name="Thought Bubble: Cloud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3125" cy="139065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5114F" w14:textId="77777777" w:rsidR="00AE2371" w:rsidRPr="00041F47" w:rsidRDefault="00AE2371" w:rsidP="00856D1D">
                            <w:pPr>
                              <w:jc w:val="center"/>
                              <w:rPr>
                                <w:rFonts w:ascii="Tahoma" w:eastAsia="Times New Roman" w:hAnsi="Tahoma" w:cs="Tahoma"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More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cycle lanes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and more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running lanes</w:t>
                            </w:r>
                          </w:p>
                          <w:p w14:paraId="65A1290C" w14:textId="77777777" w:rsidR="00AE2371" w:rsidRPr="00041F47" w:rsidRDefault="00AE2371" w:rsidP="008F4159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5893" id="Thought Bubble: Cloud 402" o:spid="_x0000_s1160" type="#_x0000_t106" style="position:absolute;margin-left:73.45pt;margin-top:500.8pt;width:168.75pt;height:109.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" adj="6300,24300" fillcolor="white [3212]" strokecolor="#191919 [1604]" strokeweight="2.25pt">
                <v:textbox>
                  <w:txbxContent>
                    <w:p w14:paraId="3CA5114F" w14:textId="77777777" w:rsidR="00AE2371" w:rsidRPr="00041F47" w:rsidRDefault="00AE2371" w:rsidP="00856D1D">
                      <w:pPr>
                        <w:jc w:val="center"/>
                        <w:rPr>
                          <w:rFonts w:ascii="Tahoma" w:eastAsia="Times New Roman" w:hAnsi="Tahoma" w:cs="Tahoma"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</w:pP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More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cycle lanes</w:t>
                      </w:r>
                      <w:r w:rsidRPr="00041F47">
                        <w:rPr>
                          <w:rFonts w:ascii="Tahoma" w:eastAsia="Times New Roman" w:hAnsi="Tahoma" w:cs="Tahoma"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and more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running lanes</w:t>
                      </w:r>
                    </w:p>
                    <w:p w14:paraId="65A1290C" w14:textId="77777777" w:rsidR="00AE2371" w:rsidRPr="00041F47" w:rsidRDefault="00AE2371" w:rsidP="008F4159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rbel" w:hAnsi="Corbel"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26D538C" wp14:editId="4CA76697">
                <wp:simplePos x="0" y="0"/>
                <wp:positionH relativeFrom="page">
                  <wp:posOffset>2905125</wp:posOffset>
                </wp:positionH>
                <wp:positionV relativeFrom="paragraph">
                  <wp:posOffset>6322060</wp:posOffset>
                </wp:positionV>
                <wp:extent cx="1676400" cy="1676400"/>
                <wp:effectExtent l="57150" t="57150" r="114300" b="114300"/>
                <wp:wrapNone/>
                <wp:docPr id="395" name="Ova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76400"/>
                        </a:xfrm>
                        <a:prstGeom prst="ellipse">
                          <a:avLst/>
                        </a:prstGeom>
                        <a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E8282" id="Oval 395" o:spid="_x0000_s1026" style="position:absolute;margin-left:228.75pt;margin-top:497.8pt;width:132pt;height:132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" strokecolor="#272727 [2749]" strokeweight="2.25pt">
                <v:fill r:id="rId111" o:title="" recolor="t" rotate="t" type="frame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 w:rsidR="00856D1D">
        <w:rPr>
          <w:rFonts w:ascii="Corbel" w:hAnsi="Corbel"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D366583" wp14:editId="21485A77">
                <wp:simplePos x="0" y="0"/>
                <wp:positionH relativeFrom="column">
                  <wp:posOffset>6257925</wp:posOffset>
                </wp:positionH>
                <wp:positionV relativeFrom="paragraph">
                  <wp:posOffset>2040255</wp:posOffset>
                </wp:positionV>
                <wp:extent cx="1166495" cy="1166495"/>
                <wp:effectExtent l="57150" t="57150" r="109855" b="109855"/>
                <wp:wrapNone/>
                <wp:docPr id="393" name="Oval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1166495"/>
                        </a:xfrm>
                        <a:prstGeom prst="ellipse">
                          <a:avLst/>
                        </a:prstGeom>
                        <a:blipFill dpi="0"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65521" id="Oval 393" o:spid="_x0000_s1026" style="position:absolute;margin-left:492.75pt;margin-top:160.65pt;width:91.85pt;height:91.8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" strokecolor="#eeece1 [3214]" strokeweight="2.25pt">
                <v:fill r:id="rId113" o:title="" recolor="t" rotate="t" type="frame"/>
                <v:shadow on="t" color="black" opacity="26214f" origin="-.5,-.5" offset=".74836mm,.74836mm"/>
              </v:oval>
            </w:pict>
          </mc:Fallback>
        </mc:AlternateContent>
      </w:r>
      <w:r w:rsidR="00083048">
        <w:rPr>
          <w:rFonts w:ascii="Corbel" w:hAnsi="Corbel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2113920" behindDoc="0" locked="0" layoutInCell="1" allowOverlap="1" wp14:anchorId="10CEBDA4" wp14:editId="24220E69">
            <wp:simplePos x="0" y="0"/>
            <wp:positionH relativeFrom="page">
              <wp:posOffset>6339840</wp:posOffset>
            </wp:positionH>
            <wp:positionV relativeFrom="margin">
              <wp:posOffset>5677535</wp:posOffset>
            </wp:positionV>
            <wp:extent cx="445135" cy="445135"/>
            <wp:effectExtent l="0" t="0" r="0" b="0"/>
            <wp:wrapSquare wrapText="bothSides"/>
            <wp:docPr id="340" name="Graphic 340" descr="U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users.sv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2120064" behindDoc="0" locked="0" layoutInCell="1" allowOverlap="1" wp14:anchorId="1A29F9C0" wp14:editId="736EF8EB">
            <wp:simplePos x="0" y="0"/>
            <wp:positionH relativeFrom="margin">
              <wp:posOffset>556260</wp:posOffset>
            </wp:positionH>
            <wp:positionV relativeFrom="margin">
              <wp:posOffset>4388485</wp:posOffset>
            </wp:positionV>
            <wp:extent cx="436880" cy="436880"/>
            <wp:effectExtent l="0" t="0" r="0" b="1270"/>
            <wp:wrapSquare wrapText="bothSides"/>
            <wp:docPr id="344" name="Graphic 344" descr="Route (Two Pins With A Pat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routetwopinswithapath.sv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2121088" behindDoc="0" locked="0" layoutInCell="1" allowOverlap="1" wp14:anchorId="366658AD" wp14:editId="769EB7B9">
            <wp:simplePos x="0" y="0"/>
            <wp:positionH relativeFrom="margin">
              <wp:posOffset>6543040</wp:posOffset>
            </wp:positionH>
            <wp:positionV relativeFrom="margin">
              <wp:posOffset>4088765</wp:posOffset>
            </wp:positionV>
            <wp:extent cx="365760" cy="412750"/>
            <wp:effectExtent l="0" t="0" r="0" b="6350"/>
            <wp:wrapSquare wrapText="bothSides"/>
            <wp:docPr id="347" name="Graphic 347" descr="Leaky 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leakytap.sv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2118016" behindDoc="0" locked="0" layoutInCell="1" allowOverlap="1" wp14:anchorId="4FB3413F" wp14:editId="05158BDD">
            <wp:simplePos x="0" y="0"/>
            <wp:positionH relativeFrom="page">
              <wp:posOffset>3355340</wp:posOffset>
            </wp:positionH>
            <wp:positionV relativeFrom="margin">
              <wp:posOffset>3568065</wp:posOffset>
            </wp:positionV>
            <wp:extent cx="461010" cy="461010"/>
            <wp:effectExtent l="0" t="0" r="0" b="0"/>
            <wp:wrapSquare wrapText="bothSides"/>
            <wp:docPr id="346" name="Graphic 346" descr="Dumb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dumbbell.sv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2114944" behindDoc="0" locked="0" layoutInCell="1" allowOverlap="1" wp14:anchorId="1FE196E0" wp14:editId="5460E1D2">
            <wp:simplePos x="0" y="0"/>
            <wp:positionH relativeFrom="margin">
              <wp:posOffset>6258560</wp:posOffset>
            </wp:positionH>
            <wp:positionV relativeFrom="page">
              <wp:posOffset>7357745</wp:posOffset>
            </wp:positionV>
            <wp:extent cx="421005" cy="421005"/>
            <wp:effectExtent l="0" t="0" r="0" b="0"/>
            <wp:wrapSquare wrapText="bothSides"/>
            <wp:docPr id="341" name="Graphic 341" descr="Sign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signpost.sv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rFonts w:ascii="Corbel" w:hAnsi="Corbel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2116992" behindDoc="0" locked="0" layoutInCell="1" allowOverlap="1" wp14:anchorId="01C21320" wp14:editId="62FF42D9">
            <wp:simplePos x="0" y="0"/>
            <wp:positionH relativeFrom="margin">
              <wp:posOffset>6297295</wp:posOffset>
            </wp:positionH>
            <wp:positionV relativeFrom="margin">
              <wp:posOffset>5151755</wp:posOffset>
            </wp:positionV>
            <wp:extent cx="463550" cy="463550"/>
            <wp:effectExtent l="0" t="0" r="0" b="0"/>
            <wp:wrapSquare wrapText="bothSides"/>
            <wp:docPr id="343" name="Graphic 343" descr="Waterme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watermelon.sv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DF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02257" behindDoc="0" locked="0" layoutInCell="1" allowOverlap="1" wp14:anchorId="4A7F42A4" wp14:editId="23334202">
                <wp:simplePos x="0" y="0"/>
                <wp:positionH relativeFrom="page">
                  <wp:posOffset>504825</wp:posOffset>
                </wp:positionH>
                <wp:positionV relativeFrom="paragraph">
                  <wp:posOffset>2931160</wp:posOffset>
                </wp:positionV>
                <wp:extent cx="6631940" cy="3816985"/>
                <wp:effectExtent l="19050" t="19050" r="16510" b="221615"/>
                <wp:wrapNone/>
                <wp:docPr id="338" name="Speech Bubble: Rectangle with Corners Rounded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40" cy="3816985"/>
                        </a:xfrm>
                        <a:prstGeom prst="wedgeRoundRectCallout">
                          <a:avLst>
                            <a:gd name="adj1" fmla="val -37385"/>
                            <a:gd name="adj2" fmla="val 55111"/>
                            <a:gd name="adj3" fmla="val 16667"/>
                          </a:avLst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1E9F0" w14:textId="280F368D" w:rsidR="00AE2371" w:rsidRPr="005D42E7" w:rsidRDefault="00AE2371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More free facilities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, leisure centres, outdoor gym equipment in parks and more/larger skate parks</w:t>
                            </w:r>
                          </w:p>
                          <w:p w14:paraId="52C86F22" w14:textId="0B37AB0D" w:rsidR="00AE2371" w:rsidRPr="005D42E7" w:rsidRDefault="00AE2371" w:rsidP="005D42E7">
                            <w:pPr>
                              <w:ind w:left="284"/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More</w:t>
                            </w:r>
                            <w:r w:rsidRPr="005D42E7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free water fountains</w:t>
                            </w:r>
                          </w:p>
                          <w:p w14:paraId="6E5C481C" w14:textId="52DBF5D4" w:rsidR="00AE2371" w:rsidRPr="005D42E7" w:rsidRDefault="00AE2371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Better green/open spaces</w:t>
                            </w:r>
                            <w:r w:rsidRPr="005D42E7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and sports pitches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 which are clean and kept well, with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more lighting</w:t>
                            </w:r>
                          </w:p>
                          <w:p w14:paraId="6547556D" w14:textId="52A7834E" w:rsidR="00AE2371" w:rsidRPr="005D42E7" w:rsidRDefault="00AE2371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 xml:space="preserve">More 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 xml:space="preserve">car-free </w:t>
                            </w: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pathways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Public Rights of Way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s,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walking and running paths, cycle lanes, trails and tracks and have a bicycle or eScooter hire scheme</w:t>
                            </w:r>
                          </w:p>
                          <w:p w14:paraId="7CA52F27" w14:textId="40AB2328" w:rsidR="00AE2371" w:rsidRPr="005D42E7" w:rsidRDefault="00AE2371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Less fast food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 xml:space="preserve">/takeaways and </w:t>
                            </w: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more healthy alternatives</w:t>
                            </w:r>
                          </w:p>
                          <w:p w14:paraId="680EF555" w14:textId="7E943388" w:rsidR="00AE2371" w:rsidRPr="005D42E7" w:rsidRDefault="00AE2371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More hospitals</w:t>
                            </w:r>
                            <w:r w:rsidRPr="005D42E7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nearby to housing</w:t>
                            </w:r>
                          </w:p>
                          <w:p w14:paraId="20E6BBFC" w14:textId="269C96C4" w:rsidR="00AE2371" w:rsidRPr="005D42E7" w:rsidRDefault="00AE2371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Reduce traffic</w:t>
                            </w:r>
                            <w:r w:rsidRPr="005D42E7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on the roads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 xml:space="preserve">stop street parking and make more 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neighbourhoods, local shopping and eating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areas car-free</w:t>
                            </w:r>
                          </w:p>
                          <w:p w14:paraId="02B37648" w14:textId="10C4F29D" w:rsidR="00AE2371" w:rsidRPr="005D42E7" w:rsidRDefault="00AE2371" w:rsidP="005D42E7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D42E7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</w:rPr>
                              <w:t>More community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 xml:space="preserve"> clubs or groups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better awareness of exercise for young people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 </w:t>
                            </w:r>
                            <w:r w:rsidRPr="005D42E7">
                              <w:rPr>
                                <w:rFonts w:ascii="Corbel" w:hAnsi="Corbel"/>
                                <w:color w:val="auto"/>
                              </w:rPr>
                              <w:t>in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42A4" id="Speech Bubble: Rectangle with Corners Rounded 338" o:spid="_x0000_s1161" type="#_x0000_t62" style="position:absolute;margin-left:39.75pt;margin-top:230.8pt;width:522.2pt;height:300.55pt;z-index:251702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" adj="2725,22704" fillcolor="white [3201]" strokecolor="#92d050" strokeweight="3pt">
                <v:textbox>
                  <w:txbxContent>
                    <w:p w14:paraId="2291E9F0" w14:textId="280F368D" w:rsidR="00AE2371" w:rsidRPr="005D42E7" w:rsidRDefault="00AE2371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More free facilities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, leisure centres, outdoor gym equipment in parks and more/larger skate parks</w:t>
                      </w:r>
                    </w:p>
                    <w:p w14:paraId="52C86F22" w14:textId="0B37AB0D" w:rsidR="00AE2371" w:rsidRPr="005D42E7" w:rsidRDefault="00AE2371" w:rsidP="005D42E7">
                      <w:pPr>
                        <w:ind w:left="284"/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More</w:t>
                      </w:r>
                      <w:r w:rsidRPr="005D42E7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free water fountains</w:t>
                      </w:r>
                    </w:p>
                    <w:p w14:paraId="6E5C481C" w14:textId="52DBF5D4" w:rsidR="00AE2371" w:rsidRPr="005D42E7" w:rsidRDefault="00AE2371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Better green/open spaces</w:t>
                      </w:r>
                      <w:r w:rsidRPr="005D42E7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and sports pitches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 which are clean and kept well, with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more lighting</w:t>
                      </w:r>
                    </w:p>
                    <w:p w14:paraId="6547556D" w14:textId="52A7834E" w:rsidR="00AE2371" w:rsidRPr="005D42E7" w:rsidRDefault="00AE2371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 xml:space="preserve">More </w:t>
                      </w:r>
                      <w:r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 xml:space="preserve">car-free </w:t>
                      </w: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pathways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Public Rights of Way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s,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walking and running paths, cycle lanes, trails and tracks and have a bicycle or eScooter hire scheme</w:t>
                      </w:r>
                    </w:p>
                    <w:p w14:paraId="7CA52F27" w14:textId="40AB2328" w:rsidR="00AE2371" w:rsidRPr="005D42E7" w:rsidRDefault="00AE2371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Less fast food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 xml:space="preserve">/takeaways and </w:t>
                      </w: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more healthy alternatives</w:t>
                      </w:r>
                    </w:p>
                    <w:p w14:paraId="680EF555" w14:textId="7E943388" w:rsidR="00AE2371" w:rsidRPr="005D42E7" w:rsidRDefault="00AE2371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More hospitals</w:t>
                      </w:r>
                      <w:r w:rsidRPr="005D42E7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nearby to housing</w:t>
                      </w:r>
                    </w:p>
                    <w:p w14:paraId="20E6BBFC" w14:textId="269C96C4" w:rsidR="00AE2371" w:rsidRPr="005D42E7" w:rsidRDefault="00AE2371" w:rsidP="005D42E7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Reduce traffic</w:t>
                      </w:r>
                      <w:r w:rsidRPr="005D42E7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on the roads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 xml:space="preserve">stop street parking and make more 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neighbourhoods, local shopping and eating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areas car-free</w:t>
                      </w:r>
                    </w:p>
                    <w:p w14:paraId="02B37648" w14:textId="10C4F29D" w:rsidR="00AE2371" w:rsidRPr="005D42E7" w:rsidRDefault="00AE2371" w:rsidP="005D42E7">
                      <w:pPr>
                        <w:ind w:left="284"/>
                        <w:rPr>
                          <w:rFonts w:ascii="Corbel" w:hAnsi="Corbel"/>
                          <w:color w:val="auto"/>
                          <w:sz w:val="20"/>
                          <w:szCs w:val="20"/>
                        </w:rPr>
                      </w:pPr>
                      <w:r w:rsidRPr="005D42E7">
                        <w:rPr>
                          <w:rFonts w:ascii="Corbel" w:hAnsi="Corbel"/>
                          <w:b/>
                          <w:bCs/>
                          <w:color w:val="92D050"/>
                        </w:rPr>
                        <w:t>More community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 xml:space="preserve"> clubs or groups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better awareness of exercise for young people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 </w:t>
                      </w:r>
                      <w:r w:rsidRPr="005D42E7">
                        <w:rPr>
                          <w:rFonts w:ascii="Corbel" w:hAnsi="Corbel"/>
                          <w:color w:val="auto"/>
                        </w:rPr>
                        <w:t>in schools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19DF">
        <w:rPr>
          <w:rFonts w:ascii="Corbel" w:hAnsi="Corbel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2115968" behindDoc="0" locked="0" layoutInCell="1" allowOverlap="1" wp14:anchorId="78CE55A1" wp14:editId="201727AE">
            <wp:simplePos x="0" y="0"/>
            <wp:positionH relativeFrom="margin">
              <wp:posOffset>538480</wp:posOffset>
            </wp:positionH>
            <wp:positionV relativeFrom="margin">
              <wp:posOffset>6233795</wp:posOffset>
            </wp:positionV>
            <wp:extent cx="445135" cy="445135"/>
            <wp:effectExtent l="0" t="0" r="0" b="0"/>
            <wp:wrapSquare wrapText="bothSides"/>
            <wp:docPr id="342" name="Graphic 342" descr="Steth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stethoscope.sv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ACA">
        <w:rPr>
          <w:color w:val="E36C0A" w:themeColor="accent6" w:themeShade="BF"/>
        </w:rPr>
        <w:br w:type="page"/>
      </w:r>
    </w:p>
    <w:p w14:paraId="2C485F68" w14:textId="5F7946E8" w:rsidR="00587ACA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8AFCA76" wp14:editId="4F34DF31">
                <wp:simplePos x="0" y="0"/>
                <wp:positionH relativeFrom="margin">
                  <wp:posOffset>1133475</wp:posOffset>
                </wp:positionH>
                <wp:positionV relativeFrom="paragraph">
                  <wp:posOffset>47625</wp:posOffset>
                </wp:positionV>
                <wp:extent cx="2491740" cy="1917700"/>
                <wp:effectExtent l="76200" t="38100" r="518160" b="120650"/>
                <wp:wrapNone/>
                <wp:docPr id="348" name="Speech Bubble: 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917700"/>
                        </a:xfrm>
                        <a:prstGeom prst="wedgeRectCallout">
                          <a:avLst>
                            <a:gd name="adj1" fmla="val 67658"/>
                            <a:gd name="adj2" fmla="val 9768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55885" w14:textId="5C6203C5" w:rsidR="00AE2371" w:rsidRPr="00C34BB9" w:rsidRDefault="00AE2371" w:rsidP="00587AC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Does having fast food outlets near where you live or study mean you eat it more often?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CA76" id="Speech Bubble: Rectangle 348" o:spid="_x0000_s1162" type="#_x0000_t61" style="position:absolute;margin-left:89.25pt;margin-top:3.75pt;width:196.2pt;height:151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" adj="25414,12910" fillcolor="#92d050" strokecolor="white [3201]" strokeweight="3pt">
                <v:shadow on="t" color="black" opacity="28270f" origin=",.5" offset="0,3pt"/>
                <v:textbox>
                  <w:txbxContent>
                    <w:p w14:paraId="2A555885" w14:textId="5C6203C5" w:rsidR="00AE2371" w:rsidRPr="00C34BB9" w:rsidRDefault="00AE2371" w:rsidP="00587ACA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Does having fast food outlets near where you live or study mean you eat it more often?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872477" w14:textId="6932DDF1" w:rsidR="00D406AD" w:rsidRDefault="007B3E85" w:rsidP="00894754">
      <w:pPr>
        <w:rPr>
          <w:color w:val="E36C0A" w:themeColor="accent6" w:themeShade="BF"/>
        </w:rPr>
      </w:pPr>
      <w:r>
        <w:rPr>
          <w:noProof/>
          <w:lang w:eastAsia="en-GB"/>
        </w:rPr>
        <w:drawing>
          <wp:anchor distT="0" distB="0" distL="114300" distR="114300" simplePos="0" relativeHeight="251698157" behindDoc="0" locked="0" layoutInCell="1" allowOverlap="1" wp14:anchorId="2EAE2411" wp14:editId="5CA1FE73">
            <wp:simplePos x="0" y="0"/>
            <wp:positionH relativeFrom="margin">
              <wp:posOffset>70789</wp:posOffset>
            </wp:positionH>
            <wp:positionV relativeFrom="margin">
              <wp:posOffset>3187700</wp:posOffset>
            </wp:positionV>
            <wp:extent cx="2703195" cy="2805430"/>
            <wp:effectExtent l="0" t="0" r="0" b="0"/>
            <wp:wrapSquare wrapText="bothSides"/>
            <wp:docPr id="355" name="Chart 355">
              <a:extLst xmlns:a="http://schemas.openxmlformats.org/drawingml/2006/main">
                <a:ext uri="{FF2B5EF4-FFF2-40B4-BE49-F238E27FC236}">
                  <a16:creationId xmlns:a16="http://schemas.microsoft.com/office/drawing/2014/main" id="{1BC8CBFD-7650-4BE8-8F7B-36860FBB0B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4EF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8CE9C94" wp14:editId="61C9391D">
                <wp:simplePos x="0" y="0"/>
                <wp:positionH relativeFrom="rightMargin">
                  <wp:posOffset>-1383665</wp:posOffset>
                </wp:positionH>
                <wp:positionV relativeFrom="paragraph">
                  <wp:posOffset>3866184</wp:posOffset>
                </wp:positionV>
                <wp:extent cx="4030980" cy="859790"/>
                <wp:effectExtent l="304800" t="38100" r="83820" b="111760"/>
                <wp:wrapNone/>
                <wp:docPr id="353" name="Speech Bubble: 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859790"/>
                        </a:xfrm>
                        <a:prstGeom prst="wedgeRectCallout">
                          <a:avLst>
                            <a:gd name="adj1" fmla="val -55703"/>
                            <a:gd name="adj2" fmla="val 28156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103BE" w14:textId="55A49557" w:rsidR="00AE2371" w:rsidRPr="00C34BB9" w:rsidRDefault="00AE2371" w:rsidP="00587AC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Do you think climate change is a serious issue facing your area?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9C94" id="Speech Bubble: Rectangle 353" o:spid="_x0000_s1163" type="#_x0000_t61" style="position:absolute;margin-left:-108.95pt;margin-top:304.4pt;width:317.4pt;height:67.7pt;z-index:252127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" adj="-1232,16882" fillcolor="#92d050" strokecolor="white [3201]" strokeweight="3pt">
                <v:shadow on="t" color="black" opacity="28270f" origin=",.5" offset="0,3pt"/>
                <v:textbox>
                  <w:txbxContent>
                    <w:p w14:paraId="449103BE" w14:textId="55A49557" w:rsidR="00AE2371" w:rsidRPr="00C34BB9" w:rsidRDefault="00AE2371" w:rsidP="00587ACA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Do you think climate change is a serious issue facing your area?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4EF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886C6BF" wp14:editId="4539C07D">
                <wp:simplePos x="0" y="0"/>
                <wp:positionH relativeFrom="margin">
                  <wp:posOffset>2341880</wp:posOffset>
                </wp:positionH>
                <wp:positionV relativeFrom="paragraph">
                  <wp:posOffset>4005276</wp:posOffset>
                </wp:positionV>
                <wp:extent cx="869950" cy="544195"/>
                <wp:effectExtent l="76200" t="38100" r="82550" b="122555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D6444" w14:textId="0407BB74" w:rsidR="00AE2371" w:rsidRPr="00EF358A" w:rsidRDefault="00AE2371" w:rsidP="00587AC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6C6BF" id="Rectangle 354" o:spid="_x0000_s1164" style="position:absolute;margin-left:184.4pt;margin-top:315.4pt;width:68.5pt;height:42.8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" fillcolor="#b2b2b2 [3206]" strokecolor="white [3201]" strokeweight="3pt">
                <v:shadow on="t" color="black" opacity="28270f" origin=",.5" offset="0,3pt"/>
                <v:textbox>
                  <w:txbxContent>
                    <w:p w14:paraId="71BD6444" w14:textId="0407BB74" w:rsidR="00AE2371" w:rsidRPr="00EF358A" w:rsidRDefault="00AE2371" w:rsidP="00587AC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18.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9F7">
        <w:rPr>
          <w:noProof/>
          <w:lang w:eastAsia="en-GB"/>
        </w:rPr>
        <w:drawing>
          <wp:anchor distT="0" distB="0" distL="114300" distR="114300" simplePos="0" relativeHeight="251701232" behindDoc="0" locked="0" layoutInCell="1" allowOverlap="1" wp14:anchorId="61620AF6" wp14:editId="4AA222C0">
            <wp:simplePos x="0" y="0"/>
            <wp:positionH relativeFrom="margin">
              <wp:posOffset>3701719</wp:posOffset>
            </wp:positionH>
            <wp:positionV relativeFrom="margin">
              <wp:posOffset>-664845</wp:posOffset>
            </wp:positionV>
            <wp:extent cx="3076575" cy="2917825"/>
            <wp:effectExtent l="0" t="0" r="0" b="0"/>
            <wp:wrapSquare wrapText="bothSides"/>
            <wp:docPr id="350" name="Chart 350">
              <a:extLst xmlns:a="http://schemas.openxmlformats.org/drawingml/2006/main">
                <a:ext uri="{FF2B5EF4-FFF2-40B4-BE49-F238E27FC236}">
                  <a16:creationId xmlns:a16="http://schemas.microsoft.com/office/drawing/2014/main" id="{A1C56DE0-F071-4214-B5C1-B1532B2EAD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9F7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01AEBCD" wp14:editId="1AD4C57C">
                <wp:simplePos x="0" y="0"/>
                <wp:positionH relativeFrom="margin">
                  <wp:posOffset>3518204</wp:posOffset>
                </wp:positionH>
                <wp:positionV relativeFrom="paragraph">
                  <wp:posOffset>-378460</wp:posOffset>
                </wp:positionV>
                <wp:extent cx="869950" cy="544195"/>
                <wp:effectExtent l="76200" t="38100" r="82550" b="12255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D3D0F" w14:textId="75DF3C3A" w:rsidR="00AE2371" w:rsidRPr="00EF358A" w:rsidRDefault="00AE2371" w:rsidP="00587AC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AEBCD" id="Rectangle 349" o:spid="_x0000_s1165" style="position:absolute;margin-left:277pt;margin-top:-29.8pt;width:68.5pt;height:42.8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" fillcolor="#b2b2b2 [3206]" strokecolor="white [3201]" strokeweight="3pt">
                <v:shadow on="t" color="black" opacity="28270f" origin=",.5" offset="0,3pt"/>
                <v:textbox>
                  <w:txbxContent>
                    <w:p w14:paraId="541D3D0F" w14:textId="75DF3C3A" w:rsidR="00AE2371" w:rsidRPr="00EF358A" w:rsidRDefault="00AE2371" w:rsidP="00587AC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17.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876997" w14:textId="35A0021D" w:rsidR="00D406AD" w:rsidRDefault="0016462A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700207" behindDoc="0" locked="0" layoutInCell="1" allowOverlap="1" wp14:anchorId="3FFDC03E" wp14:editId="5F16880D">
                <wp:simplePos x="0" y="0"/>
                <wp:positionH relativeFrom="column">
                  <wp:posOffset>4130166</wp:posOffset>
                </wp:positionH>
                <wp:positionV relativeFrom="paragraph">
                  <wp:posOffset>1356338</wp:posOffset>
                </wp:positionV>
                <wp:extent cx="2885440" cy="2095001"/>
                <wp:effectExtent l="19050" t="38100" r="29210" b="133985"/>
                <wp:wrapNone/>
                <wp:docPr id="351" name="Flowchart: Sequential Access Storag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38">
                          <a:off x="0" y="0"/>
                          <a:ext cx="2885440" cy="2095001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04219" w14:textId="77777777" w:rsidR="00AE2371" w:rsidRPr="00AC677F" w:rsidRDefault="00AE2371" w:rsidP="006338F6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4A48BA">
                              <w:rPr>
                                <w:rFonts w:ascii="Corbel" w:hAnsi="Corbe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8F2A0AF" w14:textId="6A6B17AE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7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It is more tempting</w:t>
                            </w:r>
                          </w:p>
                          <w:p w14:paraId="11081FE8" w14:textId="15428F7C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7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 is convenient for busy working families</w:t>
                            </w:r>
                          </w:p>
                          <w:p w14:paraId="3BF2E009" w14:textId="303AB27E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7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 food is tasty or addictive</w:t>
                            </w:r>
                          </w:p>
                          <w:p w14:paraId="7F378763" w14:textId="1B32BEB2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7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do not know how to cook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DC03E" id="Flowchart: Sequential Access Storage 351" o:spid="_x0000_s1166" type="#_x0000_t131" style="position:absolute;margin-left:325.2pt;margin-top:106.8pt;width:227.2pt;height:164.95pt;rotation:288400fd;z-index:25170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" fillcolor="white [3201]" strokecolor="#92d050" strokeweight="3pt">
                <v:textbox>
                  <w:txbxContent>
                    <w:p w14:paraId="01804219" w14:textId="77777777" w:rsidR="00AE2371" w:rsidRPr="00AC677F" w:rsidRDefault="00AE2371" w:rsidP="006338F6">
                      <w:pPr>
                        <w:pStyle w:val="NoSpacing"/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16"/>
                          <w:szCs w:val="16"/>
                        </w:rPr>
                      </w:pPr>
                      <w:r w:rsidRPr="004A48B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4A48BA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4A48BA">
                        <w:rPr>
                          <w:rFonts w:ascii="Corbel" w:hAnsi="Corbe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08F2A0AF" w14:textId="6A6B17AE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7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It is more tempting</w:t>
                      </w:r>
                    </w:p>
                    <w:p w14:paraId="11081FE8" w14:textId="15428F7C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7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 is convenient for busy working families</w:t>
                      </w:r>
                    </w:p>
                    <w:p w14:paraId="3BF2E009" w14:textId="303AB27E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7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 food is tasty or addictive</w:t>
                      </w:r>
                    </w:p>
                    <w:p w14:paraId="7F378763" w14:textId="1B32BEB2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7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do not know how to cook</w:t>
                      </w:r>
                    </w:p>
                  </w:txbxContent>
                </v:textbox>
              </v:shape>
            </w:pict>
          </mc:Fallback>
        </mc:AlternateContent>
      </w:r>
      <w:r w:rsidR="00956787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695082" behindDoc="0" locked="0" layoutInCell="1" allowOverlap="1" wp14:anchorId="03FF2FA2" wp14:editId="5F97D1C1">
                <wp:simplePos x="0" y="0"/>
                <wp:positionH relativeFrom="column">
                  <wp:posOffset>2199005</wp:posOffset>
                </wp:positionH>
                <wp:positionV relativeFrom="paragraph">
                  <wp:posOffset>3831921</wp:posOffset>
                </wp:positionV>
                <wp:extent cx="4988560" cy="4275472"/>
                <wp:effectExtent l="19050" t="38100" r="212090" b="29845"/>
                <wp:wrapNone/>
                <wp:docPr id="359" name="Flowchart: Sequential Access Storag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4666">
                          <a:off x="0" y="0"/>
                          <a:ext cx="4988560" cy="4275472"/>
                        </a:xfrm>
                        <a:prstGeom prst="flowChartMagneticTap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DA02D" w14:textId="3807EABC" w:rsidR="00AE2371" w:rsidRPr="003A14EF" w:rsidRDefault="00AE2371" w:rsidP="006338F6">
                            <w:pPr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Yes</w:t>
                            </w: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</w:p>
                          <w:p w14:paraId="7022AF17" w14:textId="77777777" w:rsidR="00AE2371" w:rsidRPr="00956787" w:rsidRDefault="00AE2371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Autumn is much warmer than before</w:t>
                            </w:r>
                          </w:p>
                          <w:p w14:paraId="7DA3E5B6" w14:textId="1242FF48" w:rsidR="00AE2371" w:rsidRPr="00956787" w:rsidRDefault="00AE2371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Oceans are polluted and so is our food</w:t>
                            </w:r>
                          </w:p>
                          <w:p w14:paraId="13B067BD" w14:textId="226A639C" w:rsidR="00AE2371" w:rsidRPr="00956787" w:rsidRDefault="00AE2371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it affects all areas of the world equally</w:t>
                            </w:r>
                          </w:p>
                          <w:p w14:paraId="7188716F" w14:textId="38FA96E7" w:rsidR="00AE2371" w:rsidRPr="00956787" w:rsidRDefault="00AE2371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Drains are full and roads are flooding,</w:t>
                            </w: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 and the sea is rising on the coast</w:t>
                            </w:r>
                          </w:p>
                          <w:p w14:paraId="06B2E012" w14:textId="1FE402C0" w:rsidR="00AE2371" w:rsidRPr="00956787" w:rsidRDefault="00AE2371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Adults do not seem to do enough, and we do not recycle enough</w:t>
                            </w:r>
                          </w:p>
                          <w:p w14:paraId="174AC9D7" w14:textId="77777777" w:rsidR="00AE2371" w:rsidRPr="00956787" w:rsidRDefault="00AE2371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support Extinction Rebellion</w:t>
                            </w:r>
                          </w:p>
                          <w:p w14:paraId="2B2DF288" w14:textId="0003F76B" w:rsidR="00AE2371" w:rsidRPr="00956787" w:rsidRDefault="00AE2371" w:rsidP="00F82169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It is affecting local trees and wildlife, less bees and birds then before</w:t>
                            </w:r>
                          </w:p>
                          <w:p w14:paraId="4060CEDD" w14:textId="77777777" w:rsidR="00AE2371" w:rsidRPr="00956787" w:rsidRDefault="00AE2371" w:rsidP="003A14EF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We have forest or moor fires nearby</w:t>
                            </w:r>
                          </w:p>
                          <w:p w14:paraId="76A52944" w14:textId="3EA5A212" w:rsidR="00AE2371" w:rsidRPr="00956787" w:rsidRDefault="00AE2371" w:rsidP="003A14EF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Congestion and air pollution are worsening</w:t>
                            </w:r>
                          </w:p>
                          <w:p w14:paraId="70D48F9F" w14:textId="32879C2A" w:rsidR="00AE2371" w:rsidRPr="00956787" w:rsidRDefault="00AE2371" w:rsidP="003A14EF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Intensive farming is destroying the local farmland</w:t>
                            </w:r>
                          </w:p>
                          <w:p w14:paraId="536AEBCE" w14:textId="77777777" w:rsidR="00AE2371" w:rsidRPr="00956787" w:rsidRDefault="00AE2371" w:rsidP="007B3E85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There are not enough electric cars</w:t>
                            </w:r>
                          </w:p>
                          <w:p w14:paraId="03A8FE9B" w14:textId="4F6E4895" w:rsidR="00AE2371" w:rsidRPr="00956787" w:rsidRDefault="00AE2371" w:rsidP="00956787">
                            <w:pPr>
                              <w:pStyle w:val="BalloonText"/>
                              <w:numPr>
                                <w:ilvl w:val="0"/>
                                <w:numId w:val="32"/>
                              </w:numPr>
                              <w:ind w:right="-1"/>
                              <w:rPr>
                                <w:rFonts w:ascii="Corbel" w:hAnsi="Corbel" w:cstheme="minorHAnsi"/>
                                <w:sz w:val="24"/>
                                <w:szCs w:val="24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  <w:sz w:val="24"/>
                                <w:szCs w:val="24"/>
                              </w:rPr>
                              <w:t>It does not snow here anymore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F2FA2" id="Flowchart: Sequential Access Storage 359" o:spid="_x0000_s1167" type="#_x0000_t131" style="position:absolute;margin-left:173.15pt;margin-top:301.75pt;width:392.8pt;height:336.65pt;rotation:-322583fd;z-index:251695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" fillcolor="white [3201]" strokecolor="#92d050" strokeweight="3pt">
                <v:textbox>
                  <w:txbxContent>
                    <w:p w14:paraId="337DA02D" w14:textId="3807EABC" w:rsidR="00AE2371" w:rsidRPr="003A14EF" w:rsidRDefault="00AE2371" w:rsidP="006338F6">
                      <w:pPr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4A48B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Yes</w:t>
                      </w:r>
                      <w:r w:rsidRPr="004A48BA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</w:p>
                    <w:p w14:paraId="7022AF17" w14:textId="77777777" w:rsidR="00AE2371" w:rsidRPr="00956787" w:rsidRDefault="00AE2371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Autumn is much warmer than before</w:t>
                      </w:r>
                    </w:p>
                    <w:p w14:paraId="7DA3E5B6" w14:textId="1242FF48" w:rsidR="00AE2371" w:rsidRPr="00956787" w:rsidRDefault="00AE2371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Oceans are polluted and so is our food</w:t>
                      </w:r>
                    </w:p>
                    <w:p w14:paraId="13B067BD" w14:textId="226A639C" w:rsidR="00AE2371" w:rsidRPr="00956787" w:rsidRDefault="00AE2371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it affects all areas of the world equally</w:t>
                      </w:r>
                    </w:p>
                    <w:p w14:paraId="7188716F" w14:textId="38FA96E7" w:rsidR="00AE2371" w:rsidRPr="00956787" w:rsidRDefault="00AE2371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Drains are full and roads are flooding,</w:t>
                      </w: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 and the sea is rising on the coast</w:t>
                      </w:r>
                    </w:p>
                    <w:p w14:paraId="06B2E012" w14:textId="1FE402C0" w:rsidR="00AE2371" w:rsidRPr="00956787" w:rsidRDefault="00AE2371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Adults do not seem to do enough, and we do not recycle enough</w:t>
                      </w:r>
                    </w:p>
                    <w:p w14:paraId="174AC9D7" w14:textId="77777777" w:rsidR="00AE2371" w:rsidRPr="00956787" w:rsidRDefault="00AE2371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support Extinction Rebellion</w:t>
                      </w:r>
                    </w:p>
                    <w:p w14:paraId="2B2DF288" w14:textId="0003F76B" w:rsidR="00AE2371" w:rsidRPr="00956787" w:rsidRDefault="00AE2371" w:rsidP="00F82169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It is affecting local trees and wildlife, less bees and birds then before</w:t>
                      </w:r>
                    </w:p>
                    <w:p w14:paraId="4060CEDD" w14:textId="77777777" w:rsidR="00AE2371" w:rsidRPr="00956787" w:rsidRDefault="00AE2371" w:rsidP="003A14EF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We have forest or moor fires nearby</w:t>
                      </w:r>
                    </w:p>
                    <w:p w14:paraId="76A52944" w14:textId="3EA5A212" w:rsidR="00AE2371" w:rsidRPr="00956787" w:rsidRDefault="00AE2371" w:rsidP="003A14EF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Congestion and air pollution are worsening</w:t>
                      </w:r>
                    </w:p>
                    <w:p w14:paraId="70D48F9F" w14:textId="32879C2A" w:rsidR="00AE2371" w:rsidRPr="00956787" w:rsidRDefault="00AE2371" w:rsidP="003A14EF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Intensive farming is destroying the local farmland</w:t>
                      </w:r>
                    </w:p>
                    <w:p w14:paraId="536AEBCE" w14:textId="77777777" w:rsidR="00AE2371" w:rsidRPr="00956787" w:rsidRDefault="00AE2371" w:rsidP="007B3E85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There are not enough electric cars</w:t>
                      </w:r>
                    </w:p>
                    <w:p w14:paraId="03A8FE9B" w14:textId="4F6E4895" w:rsidR="00AE2371" w:rsidRPr="00956787" w:rsidRDefault="00AE2371" w:rsidP="00956787">
                      <w:pPr>
                        <w:pStyle w:val="BalloonText"/>
                        <w:numPr>
                          <w:ilvl w:val="0"/>
                          <w:numId w:val="32"/>
                        </w:numPr>
                        <w:ind w:right="-1"/>
                        <w:rPr>
                          <w:rFonts w:ascii="Corbel" w:hAnsi="Corbel" w:cstheme="minorHAnsi"/>
                          <w:sz w:val="24"/>
                          <w:szCs w:val="24"/>
                        </w:rPr>
                      </w:pPr>
                      <w:r w:rsidRPr="00956787">
                        <w:rPr>
                          <w:rFonts w:ascii="Corbel" w:hAnsi="Corbel" w:cstheme="minorHAnsi"/>
                          <w:sz w:val="24"/>
                          <w:szCs w:val="24"/>
                        </w:rPr>
                        <w:t>It does not snow here anymore</w:t>
                      </w:r>
                    </w:p>
                  </w:txbxContent>
                </v:textbox>
              </v:shape>
            </w:pict>
          </mc:Fallback>
        </mc:AlternateContent>
      </w:r>
      <w:r w:rsidR="00956787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696107" behindDoc="0" locked="0" layoutInCell="1" allowOverlap="1" wp14:anchorId="6FEF71A9" wp14:editId="44B2FFA9">
                <wp:simplePos x="0" y="0"/>
                <wp:positionH relativeFrom="margin">
                  <wp:posOffset>639445</wp:posOffset>
                </wp:positionH>
                <wp:positionV relativeFrom="paragraph">
                  <wp:posOffset>4539615</wp:posOffset>
                </wp:positionV>
                <wp:extent cx="2442845" cy="3521075"/>
                <wp:effectExtent l="38100" t="19050" r="33655" b="155575"/>
                <wp:wrapNone/>
                <wp:docPr id="358" name="Flowchart: Sequential Access Storag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9052">
                          <a:off x="0" y="0"/>
                          <a:ext cx="2442845" cy="3521075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80B02" w14:textId="50703919" w:rsidR="00AE2371" w:rsidRPr="003A14EF" w:rsidRDefault="00AE2371" w:rsidP="00F82169">
                            <w:pPr>
                              <w:pStyle w:val="NoSpacing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</w:rPr>
                            </w:pP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  <w:r w:rsidRPr="003A14EF">
                              <w:rPr>
                                <w:rFonts w:ascii="Corbel" w:hAnsi="Corbel"/>
                                <w:b/>
                                <w:bCs/>
                              </w:rPr>
                              <w:br/>
                            </w:r>
                          </w:p>
                          <w:p w14:paraId="6400DFA5" w14:textId="78735185" w:rsidR="00AE2371" w:rsidRPr="00956787" w:rsidRDefault="00AE2371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W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e have installed solar panels</w:t>
                            </w:r>
                          </w:p>
                          <w:p w14:paraId="55B5D718" w14:textId="7CE858E3" w:rsidR="00AE2371" w:rsidRPr="00956787" w:rsidRDefault="00AE2371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N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ot now, but in the future</w:t>
                            </w:r>
                          </w:p>
                          <w:p w14:paraId="4E707ED6" w14:textId="5FCDBCC2" w:rsidR="00AE2371" w:rsidRPr="00956787" w:rsidRDefault="00AE2371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W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e are in the north of the plan</w:t>
                            </w:r>
                            <w:r>
                              <w:rPr>
                                <w:rFonts w:ascii="Corbel" w:hAnsi="Corbel" w:cstheme="minorHAnsi"/>
                              </w:rPr>
                              <w:t>e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t and it affects the south more</w:t>
                            </w:r>
                          </w:p>
                          <w:p w14:paraId="20FC79A4" w14:textId="1155EF95" w:rsidR="00AE2371" w:rsidRPr="00956787" w:rsidRDefault="00AE2371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</w:rPr>
                              <w:t>W</w:t>
                            </w:r>
                            <w:r w:rsidRPr="00956787">
                              <w:rPr>
                                <w:rFonts w:ascii="Corbel" w:hAnsi="Corbel" w:cstheme="minorHAnsi"/>
                              </w:rPr>
                              <w:t>e have plenty of rainfall and no drought</w:t>
                            </w:r>
                          </w:p>
                          <w:p w14:paraId="420DB753" w14:textId="1A6E9FFD" w:rsidR="00AE2371" w:rsidRPr="00956787" w:rsidRDefault="00AE2371" w:rsidP="00F82169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284" w:hanging="426"/>
                              <w:rPr>
                                <w:rFonts w:ascii="Corbel" w:hAnsi="Corbel" w:cstheme="minorHAnsi"/>
                              </w:rPr>
                            </w:pPr>
                            <w:r w:rsidRPr="00956787">
                              <w:rPr>
                                <w:rFonts w:ascii="Corbel" w:hAnsi="Corbel" w:cstheme="minorHAnsi"/>
                              </w:rPr>
                              <w:t>I believe it is not real/made-up</w:t>
                            </w:r>
                          </w:p>
                          <w:p w14:paraId="76A58743" w14:textId="6043C390" w:rsidR="00AE2371" w:rsidRPr="006338F6" w:rsidRDefault="00AE2371" w:rsidP="00F82169">
                            <w:pPr>
                              <w:pStyle w:val="NoSpacing"/>
                              <w:rPr>
                                <w:rFonts w:ascii="Corbel" w:hAnsi="Corbel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71A9" id="Flowchart: Sequential Access Storage 358" o:spid="_x0000_s1168" type="#_x0000_t131" style="position:absolute;margin-left:50.35pt;margin-top:357.45pt;width:192.35pt;height:277.25pt;rotation:446794fd;z-index:2516961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" fillcolor="white [3201]" strokecolor="#b70da3 [3205]" strokeweight="3pt">
                <v:textbox>
                  <w:txbxContent>
                    <w:p w14:paraId="11880B02" w14:textId="50703919" w:rsidR="00AE2371" w:rsidRPr="003A14EF" w:rsidRDefault="00AE2371" w:rsidP="00F82169">
                      <w:pPr>
                        <w:pStyle w:val="NoSpacing"/>
                        <w:jc w:val="center"/>
                        <w:rPr>
                          <w:rFonts w:ascii="Corbel" w:hAnsi="Corbel"/>
                          <w:b/>
                          <w:bCs/>
                        </w:rPr>
                      </w:pPr>
                      <w:r w:rsidRPr="004A48B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4A48BA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  <w:r w:rsidRPr="003A14EF">
                        <w:rPr>
                          <w:rFonts w:ascii="Corbel" w:hAnsi="Corbel"/>
                          <w:b/>
                          <w:bCs/>
                        </w:rPr>
                        <w:br/>
                      </w:r>
                    </w:p>
                    <w:p w14:paraId="6400DFA5" w14:textId="78735185" w:rsidR="00AE2371" w:rsidRPr="00956787" w:rsidRDefault="00AE2371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W</w:t>
                      </w:r>
                      <w:r w:rsidRPr="00956787">
                        <w:rPr>
                          <w:rFonts w:ascii="Corbel" w:hAnsi="Corbel" w:cstheme="minorHAnsi"/>
                        </w:rPr>
                        <w:t>e have installed solar panels</w:t>
                      </w:r>
                    </w:p>
                    <w:p w14:paraId="55B5D718" w14:textId="7CE858E3" w:rsidR="00AE2371" w:rsidRPr="00956787" w:rsidRDefault="00AE2371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N</w:t>
                      </w:r>
                      <w:r w:rsidRPr="00956787">
                        <w:rPr>
                          <w:rFonts w:ascii="Corbel" w:hAnsi="Corbel" w:cstheme="minorHAnsi"/>
                        </w:rPr>
                        <w:t>ot now, but in the future</w:t>
                      </w:r>
                    </w:p>
                    <w:p w14:paraId="4E707ED6" w14:textId="5FCDBCC2" w:rsidR="00AE2371" w:rsidRPr="00956787" w:rsidRDefault="00AE2371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W</w:t>
                      </w:r>
                      <w:r w:rsidRPr="00956787">
                        <w:rPr>
                          <w:rFonts w:ascii="Corbel" w:hAnsi="Corbel" w:cstheme="minorHAnsi"/>
                        </w:rPr>
                        <w:t>e are in the north of the plan</w:t>
                      </w:r>
                      <w:r>
                        <w:rPr>
                          <w:rFonts w:ascii="Corbel" w:hAnsi="Corbel" w:cstheme="minorHAnsi"/>
                        </w:rPr>
                        <w:t>e</w:t>
                      </w:r>
                      <w:r w:rsidRPr="00956787">
                        <w:rPr>
                          <w:rFonts w:ascii="Corbel" w:hAnsi="Corbel" w:cstheme="minorHAnsi"/>
                        </w:rPr>
                        <w:t>t and it affects the south more</w:t>
                      </w:r>
                    </w:p>
                    <w:p w14:paraId="20FC79A4" w14:textId="1155EF95" w:rsidR="00AE2371" w:rsidRPr="00956787" w:rsidRDefault="00AE2371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>
                        <w:rPr>
                          <w:rFonts w:ascii="Corbel" w:hAnsi="Corbel" w:cstheme="minorHAnsi"/>
                        </w:rPr>
                        <w:t>W</w:t>
                      </w:r>
                      <w:r w:rsidRPr="00956787">
                        <w:rPr>
                          <w:rFonts w:ascii="Corbel" w:hAnsi="Corbel" w:cstheme="minorHAnsi"/>
                        </w:rPr>
                        <w:t>e have plenty of rainfall and no drought</w:t>
                      </w:r>
                    </w:p>
                    <w:p w14:paraId="420DB753" w14:textId="1A6E9FFD" w:rsidR="00AE2371" w:rsidRPr="00956787" w:rsidRDefault="00AE2371" w:rsidP="00F82169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284" w:hanging="426"/>
                        <w:rPr>
                          <w:rFonts w:ascii="Corbel" w:hAnsi="Corbel" w:cstheme="minorHAnsi"/>
                        </w:rPr>
                      </w:pPr>
                      <w:r w:rsidRPr="00956787">
                        <w:rPr>
                          <w:rFonts w:ascii="Corbel" w:hAnsi="Corbel" w:cstheme="minorHAnsi"/>
                        </w:rPr>
                        <w:t>I believe it is not real/made-up</w:t>
                      </w:r>
                    </w:p>
                    <w:p w14:paraId="76A58743" w14:textId="6043C390" w:rsidR="00AE2371" w:rsidRPr="006338F6" w:rsidRDefault="00AE2371" w:rsidP="00F82169">
                      <w:pPr>
                        <w:pStyle w:val="NoSpacing"/>
                        <w:rPr>
                          <w:rFonts w:ascii="Corbel" w:hAnsi="Corbel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DE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697132" behindDoc="0" locked="0" layoutInCell="1" allowOverlap="1" wp14:anchorId="3DC968C6" wp14:editId="2B81B6AE">
                <wp:simplePos x="0" y="0"/>
                <wp:positionH relativeFrom="column">
                  <wp:posOffset>1456690</wp:posOffset>
                </wp:positionH>
                <wp:positionV relativeFrom="paragraph">
                  <wp:posOffset>839470</wp:posOffset>
                </wp:positionV>
                <wp:extent cx="3251138" cy="2867751"/>
                <wp:effectExtent l="19050" t="38100" r="197485" b="27940"/>
                <wp:wrapNone/>
                <wp:docPr id="352" name="Flowchart: Sequential Access Storag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3329">
                          <a:off x="0" y="0"/>
                          <a:ext cx="3251138" cy="2867751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AE1BC" w14:textId="721FB042" w:rsidR="00AE2371" w:rsidRPr="00FA1128" w:rsidRDefault="00AE2371" w:rsidP="006338F6">
                            <w:pPr>
                              <w:ind w:right="-1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</w:t>
                            </w:r>
                            <w:r w:rsidRPr="004A48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because…</w:t>
                            </w:r>
                          </w:p>
                          <w:p w14:paraId="6BB0AD1E" w14:textId="075D8ECC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M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 xml:space="preserve">y parents cook healthy </w:t>
                            </w: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food</w:t>
                            </w:r>
                          </w:p>
                          <w:p w14:paraId="73EE5028" w14:textId="7929F377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only ever eat takeaway once a week or on a specific occasion</w:t>
                            </w:r>
                          </w:p>
                          <w:p w14:paraId="1885FCE7" w14:textId="7B366488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 do not like them</w:t>
                            </w:r>
                          </w:p>
                          <w:p w14:paraId="6743F2D2" w14:textId="321EDE45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hey are expensive</w:t>
                            </w:r>
                          </w:p>
                          <w:p w14:paraId="167E01AE" w14:textId="276030AA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here is a lack of choice for vegetarians/vegans/pescatarians</w:t>
                            </w:r>
                          </w:p>
                          <w:p w14:paraId="22751623" w14:textId="2624448F" w:rsidR="00AE2371" w:rsidRPr="004A48BA" w:rsidRDefault="00AE2371" w:rsidP="006338F6">
                            <w:pPr>
                              <w:pStyle w:val="BalloonText"/>
                              <w:numPr>
                                <w:ilvl w:val="0"/>
                                <w:numId w:val="28"/>
                              </w:numPr>
                              <w:ind w:left="284" w:right="-1" w:hanging="284"/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Pr="004A48BA">
                              <w:rPr>
                                <w:rFonts w:ascii="Corbel" w:hAnsi="Corbel" w:cstheme="minorHAnsi"/>
                                <w:sz w:val="22"/>
                                <w:szCs w:val="22"/>
                              </w:rPr>
                              <w:t>t causes obesity or cancer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68C6" id="Flowchart: Sequential Access Storage 352" o:spid="_x0000_s1169" type="#_x0000_t131" style="position:absolute;margin-left:114.7pt;margin-top:66.1pt;width:256pt;height:225.8pt;rotation:-476961fd;z-index:251697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" fillcolor="white [3201]" strokecolor="#b70da3 [3205]" strokeweight="3pt">
                <v:textbox>
                  <w:txbxContent>
                    <w:p w14:paraId="6FFAE1BC" w14:textId="721FB042" w:rsidR="00AE2371" w:rsidRPr="00FA1128" w:rsidRDefault="00AE2371" w:rsidP="006338F6">
                      <w:pPr>
                        <w:ind w:right="-1"/>
                        <w:jc w:val="center"/>
                        <w:rPr>
                          <w:rFonts w:ascii="Corbel" w:hAnsi="Corbel"/>
                          <w:b/>
                          <w:bCs/>
                          <w:sz w:val="20"/>
                          <w:szCs w:val="20"/>
                        </w:rPr>
                      </w:pPr>
                      <w:r w:rsidRPr="004A48B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</w:t>
                      </w:r>
                      <w:r w:rsidRPr="004A48BA">
                        <w:rPr>
                          <w:b/>
                          <w:bCs/>
                          <w:sz w:val="24"/>
                          <w:szCs w:val="24"/>
                        </w:rPr>
                        <w:t>, because…</w:t>
                      </w:r>
                    </w:p>
                    <w:p w14:paraId="6BB0AD1E" w14:textId="075D8ECC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M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 xml:space="preserve">y parents cook healthy </w:t>
                      </w: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food</w:t>
                      </w:r>
                    </w:p>
                    <w:p w14:paraId="73EE5028" w14:textId="7929F377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only ever eat takeaway once a week or on a specific occasion</w:t>
                      </w:r>
                    </w:p>
                    <w:p w14:paraId="1885FCE7" w14:textId="7B366488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 do not like them</w:t>
                      </w:r>
                    </w:p>
                    <w:p w14:paraId="6743F2D2" w14:textId="321EDE45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hey are expensive</w:t>
                      </w:r>
                    </w:p>
                    <w:p w14:paraId="167E01AE" w14:textId="276030AA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here is a lack of choice for vegetarians/vegans/pescatarians</w:t>
                      </w:r>
                    </w:p>
                    <w:p w14:paraId="22751623" w14:textId="2624448F" w:rsidR="00AE2371" w:rsidRPr="004A48BA" w:rsidRDefault="00AE2371" w:rsidP="006338F6">
                      <w:pPr>
                        <w:pStyle w:val="BalloonText"/>
                        <w:numPr>
                          <w:ilvl w:val="0"/>
                          <w:numId w:val="28"/>
                        </w:numPr>
                        <w:ind w:left="284" w:right="-1" w:hanging="284"/>
                        <w:rPr>
                          <w:rFonts w:ascii="Corbel" w:hAnsi="Corbel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I</w:t>
                      </w:r>
                      <w:r w:rsidRPr="004A48BA">
                        <w:rPr>
                          <w:rFonts w:ascii="Corbel" w:hAnsi="Corbel" w:cstheme="minorHAnsi"/>
                          <w:sz w:val="22"/>
                          <w:szCs w:val="22"/>
                        </w:rPr>
                        <w:t>t causes obesity or cancer</w:t>
                      </w:r>
                    </w:p>
                  </w:txbxContent>
                </v:textbox>
              </v:shape>
            </w:pict>
          </mc:Fallback>
        </mc:AlternateContent>
      </w:r>
      <w:r w:rsidR="00D406AD">
        <w:rPr>
          <w:color w:val="E36C0A" w:themeColor="accent6" w:themeShade="BF"/>
        </w:rPr>
        <w:br w:type="page"/>
      </w:r>
    </w:p>
    <w:p w14:paraId="09BB8117" w14:textId="0A9B3605" w:rsidR="00D406AD" w:rsidRDefault="00861EE0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A8925C7" wp14:editId="490475F9">
                <wp:simplePos x="0" y="0"/>
                <wp:positionH relativeFrom="rightMargin">
                  <wp:posOffset>-3677920</wp:posOffset>
                </wp:positionH>
                <wp:positionV relativeFrom="paragraph">
                  <wp:posOffset>9525</wp:posOffset>
                </wp:positionV>
                <wp:extent cx="5062220" cy="859790"/>
                <wp:effectExtent l="76200" t="38100" r="81280" b="568960"/>
                <wp:wrapNone/>
                <wp:docPr id="360" name="Speech Bubble: 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220" cy="859790"/>
                        </a:xfrm>
                        <a:prstGeom prst="wedgeRectCallout">
                          <a:avLst>
                            <a:gd name="adj1" fmla="val -9941"/>
                            <a:gd name="adj2" fmla="val 103613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5368F" w14:textId="3A99FA45" w:rsidR="00AE2371" w:rsidRPr="00C34BB9" w:rsidRDefault="00AE2371" w:rsidP="00D406A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What changes do you think are needed to protect and improve the environment?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925C7" id="Speech Bubble: Rectangle 360" o:spid="_x0000_s1170" type="#_x0000_t61" style="position:absolute;margin-left:-289.6pt;margin-top:.75pt;width:398.6pt;height:67.7pt;z-index:252131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" adj="8653,33180" fillcolor="#92d050" strokecolor="white [3201]" strokeweight="3pt">
                <v:shadow on="t" color="black" opacity="28270f" origin=",.5" offset="0,3pt"/>
                <v:textbox>
                  <w:txbxContent>
                    <w:p w14:paraId="76A5368F" w14:textId="3A99FA45" w:rsidR="00AE2371" w:rsidRPr="00C34BB9" w:rsidRDefault="00AE2371" w:rsidP="00D406A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What changes do you think are needed to protect and improve the environment?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B7BE0B" w14:textId="67E3009B" w:rsidR="00695E6D" w:rsidRDefault="00041F47" w:rsidP="00894754">
      <w:pPr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1106D87" wp14:editId="49FD6260">
                <wp:simplePos x="0" y="0"/>
                <wp:positionH relativeFrom="column">
                  <wp:posOffset>4292048</wp:posOffset>
                </wp:positionH>
                <wp:positionV relativeFrom="paragraph">
                  <wp:posOffset>6827824</wp:posOffset>
                </wp:positionV>
                <wp:extent cx="2490415" cy="1247775"/>
                <wp:effectExtent l="38100" t="19050" r="43815" b="238125"/>
                <wp:wrapNone/>
                <wp:docPr id="167" name="Thought Bubble: Cloud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415" cy="124777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BD04B" w14:textId="2AF60057" w:rsidR="00AE2371" w:rsidRPr="00041F47" w:rsidRDefault="00AE2371" w:rsidP="001B7187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>‘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>F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actories </w:t>
                            </w:r>
                            <w:r w:rsidRPr="00041F47">
                              <w:rPr>
                                <w:rFonts w:ascii="Segoe UI Emoji" w:eastAsia="Times New Roman" w:hAnsi="Segoe UI Emoji" w:cs="Segoe UI Emoji"/>
                                <w:color w:val="auto"/>
                                <w:sz w:val="24"/>
                                <w:szCs w:val="24"/>
                                <w:lang w:eastAsia="en-GB"/>
                              </w:rPr>
                              <w:t>🏭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auto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should be made to use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less harmful fuels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>’</w:t>
                            </w:r>
                          </w:p>
                          <w:p w14:paraId="200BF5B8" w14:textId="77777777" w:rsidR="00AE2371" w:rsidRPr="00041F47" w:rsidRDefault="00AE2371" w:rsidP="008F4159">
                            <w:pPr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6D87" id="Thought Bubble: Cloud 167" o:spid="_x0000_s1171" type="#_x0000_t106" style="position:absolute;margin-left:337.95pt;margin-top:537.6pt;width:196.1pt;height:98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" adj="6300,24300" fillcolor="white [3212]" strokecolor="#191919 [1604]" strokeweight="2.25pt">
                <v:textbox>
                  <w:txbxContent>
                    <w:p w14:paraId="72CBD04B" w14:textId="2AF60057" w:rsidR="00AE2371" w:rsidRPr="00041F47" w:rsidRDefault="00AE2371" w:rsidP="001B7187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</w:pP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>‘</w:t>
                      </w:r>
                      <w:r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>F</w:t>
                      </w: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actories </w:t>
                      </w:r>
                      <w:r w:rsidRPr="00041F47">
                        <w:rPr>
                          <w:rFonts w:ascii="Segoe UI Emoji" w:eastAsia="Times New Roman" w:hAnsi="Segoe UI Emoji" w:cs="Segoe UI Emoji"/>
                          <w:color w:val="auto"/>
                          <w:sz w:val="24"/>
                          <w:szCs w:val="24"/>
                          <w:lang w:eastAsia="en-GB"/>
                        </w:rPr>
                        <w:t>🏭</w:t>
                      </w:r>
                      <w:r w:rsidRPr="00041F47">
                        <w:rPr>
                          <w:rFonts w:ascii="Tahoma" w:eastAsia="Times New Roman" w:hAnsi="Tahoma" w:cs="Tahoma"/>
                          <w:color w:val="auto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should be made to use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less harmful fuels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>’</w:t>
                      </w:r>
                    </w:p>
                    <w:p w14:paraId="200BF5B8" w14:textId="77777777" w:rsidR="00AE2371" w:rsidRPr="00041F47" w:rsidRDefault="00AE2371" w:rsidP="008F4159">
                      <w:pPr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12E57C0" wp14:editId="0A0B748B">
                <wp:simplePos x="0" y="0"/>
                <wp:positionH relativeFrom="column">
                  <wp:posOffset>1216549</wp:posOffset>
                </wp:positionH>
                <wp:positionV relativeFrom="paragraph">
                  <wp:posOffset>7002752</wp:posOffset>
                </wp:positionV>
                <wp:extent cx="2046963" cy="1266825"/>
                <wp:effectExtent l="38100" t="19050" r="29845" b="238125"/>
                <wp:wrapNone/>
                <wp:docPr id="165" name="Thought Bubble: Cloud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46963" cy="126682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6DD24" w14:textId="4C4F70AE" w:rsidR="00AE2371" w:rsidRPr="00041F47" w:rsidRDefault="00AE2371" w:rsidP="001B7187">
                            <w:pPr>
                              <w:jc w:val="center"/>
                              <w:rPr>
                                <w:rFonts w:ascii="Tahoma" w:eastAsia="Times New Roman" w:hAnsi="Tahoma" w:cs="Tahoma"/>
                                <w:color w:val="404040" w:themeColor="text1" w:themeTint="BF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‘More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 xml:space="preserve">trees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>and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eastAsia="en-GB"/>
                              </w:rPr>
                              <w:t>plants near roads</w:t>
                            </w:r>
                            <w:r w:rsidRPr="00041F47">
                              <w:rPr>
                                <w:rFonts w:ascii="Tahoma" w:eastAsia="Times New Roman" w:hAnsi="Tahoma" w:cs="Tahoma"/>
                                <w:color w:val="404040" w:themeColor="text1" w:themeTint="BF"/>
                                <w:sz w:val="24"/>
                                <w:szCs w:val="24"/>
                                <w:lang w:eastAsia="en-GB"/>
                              </w:rPr>
                              <w:t>.’</w:t>
                            </w:r>
                          </w:p>
                          <w:p w14:paraId="6137BE85" w14:textId="77777777" w:rsidR="00AE2371" w:rsidRPr="00041F47" w:rsidRDefault="00AE2371" w:rsidP="008F4159">
                            <w:pPr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E57C0" id="Thought Bubble: Cloud 165" o:spid="_x0000_s1172" type="#_x0000_t106" style="position:absolute;margin-left:95.8pt;margin-top:551.4pt;width:161.2pt;height:99.75p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" adj="6300,24300" fillcolor="white [3212]" strokecolor="#191919 [1604]" strokeweight="2.25pt">
                <v:textbox>
                  <w:txbxContent>
                    <w:p w14:paraId="5F56DD24" w14:textId="4C4F70AE" w:rsidR="00AE2371" w:rsidRPr="00041F47" w:rsidRDefault="00AE2371" w:rsidP="001B7187">
                      <w:pPr>
                        <w:jc w:val="center"/>
                        <w:rPr>
                          <w:rFonts w:ascii="Tahoma" w:eastAsia="Times New Roman" w:hAnsi="Tahoma" w:cs="Tahoma"/>
                          <w:color w:val="404040" w:themeColor="text1" w:themeTint="BF"/>
                          <w:sz w:val="24"/>
                          <w:szCs w:val="24"/>
                          <w:lang w:eastAsia="en-GB"/>
                        </w:rPr>
                      </w:pP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‘More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 xml:space="preserve">trees </w:t>
                      </w:r>
                      <w:r w:rsidRPr="00041F47">
                        <w:rPr>
                          <w:rFonts w:ascii="Tahoma" w:eastAsia="Times New Roman" w:hAnsi="Tahoma" w:cs="Tahoma"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>and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41F47">
                        <w:rPr>
                          <w:rFonts w:ascii="Tahoma" w:eastAsia="Times New Roman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eastAsia="en-GB"/>
                        </w:rPr>
                        <w:t>plants near roads</w:t>
                      </w:r>
                      <w:r w:rsidRPr="00041F47">
                        <w:rPr>
                          <w:rFonts w:ascii="Tahoma" w:eastAsia="Times New Roman" w:hAnsi="Tahoma" w:cs="Tahoma"/>
                          <w:color w:val="404040" w:themeColor="text1" w:themeTint="BF"/>
                          <w:sz w:val="24"/>
                          <w:szCs w:val="24"/>
                          <w:lang w:eastAsia="en-GB"/>
                        </w:rPr>
                        <w:t>.’</w:t>
                      </w:r>
                    </w:p>
                    <w:p w14:paraId="6137BE85" w14:textId="77777777" w:rsidR="00AE2371" w:rsidRPr="00041F47" w:rsidRDefault="00AE2371" w:rsidP="008F4159">
                      <w:pPr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C9F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134400" behindDoc="0" locked="0" layoutInCell="1" allowOverlap="1" wp14:anchorId="0F1F802E" wp14:editId="6A7F08B0">
            <wp:simplePos x="0" y="0"/>
            <wp:positionH relativeFrom="margin">
              <wp:posOffset>6551295</wp:posOffset>
            </wp:positionH>
            <wp:positionV relativeFrom="margin">
              <wp:posOffset>1808480</wp:posOffset>
            </wp:positionV>
            <wp:extent cx="460375" cy="460375"/>
            <wp:effectExtent l="0" t="0" r="0" b="0"/>
            <wp:wrapSquare wrapText="bothSides"/>
            <wp:docPr id="368" name="Graphic 368" descr="Spilt/Cracked Glass Of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spiltcrackedglassofmilk.sv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9F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1694057" behindDoc="0" locked="0" layoutInCell="1" allowOverlap="1" wp14:anchorId="653979E9" wp14:editId="6F389596">
                <wp:simplePos x="0" y="0"/>
                <wp:positionH relativeFrom="page">
                  <wp:posOffset>567690</wp:posOffset>
                </wp:positionH>
                <wp:positionV relativeFrom="paragraph">
                  <wp:posOffset>671830</wp:posOffset>
                </wp:positionV>
                <wp:extent cx="6631940" cy="6821805"/>
                <wp:effectExtent l="19050" t="19050" r="16510" b="226695"/>
                <wp:wrapNone/>
                <wp:docPr id="362" name="Speech Bubble: Rectangle with Corners Rounded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40" cy="6821805"/>
                        </a:xfrm>
                        <a:prstGeom prst="wedgeRoundRectCallout">
                          <a:avLst>
                            <a:gd name="adj1" fmla="val -20840"/>
                            <a:gd name="adj2" fmla="val 52821"/>
                            <a:gd name="adj3" fmla="val 16667"/>
                          </a:avLst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288E8" w14:textId="2C7325EA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Tackle litter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with more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litter bins (in parks, on public transport), stop fly tipping, have mandatory recycling in homes and schools and better education on the impact of litter on the environment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encourage more community litter picking</w:t>
                            </w:r>
                          </w:p>
                          <w:p w14:paraId="371B0080" w14:textId="7F5D537A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Use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less plastic packaging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/have more alternatives to plastic in homes and industry, promote reusable fabrics or recyclable materials</w:t>
                            </w:r>
                          </w:p>
                          <w:p w14:paraId="21EF0EA3" w14:textId="19AB61D6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More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 xml:space="preserve">public transport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use with better links to countryside, bring back disused railway lines and stations and create a tram system in Preston</w:t>
                            </w:r>
                          </w:p>
                          <w:p w14:paraId="6B113869" w14:textId="73C7F3DA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Install more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renewable energy</w:t>
                            </w:r>
                            <w:r w:rsidRPr="00D406AD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and installations, stop fracking</w:t>
                            </w:r>
                          </w:p>
                          <w:p w14:paraId="0EAE1300" w14:textId="6154CECB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More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car-free streets</w:t>
                            </w:r>
                            <w:r w:rsidRPr="00D406AD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so people can do more active travel safely and confidently</w:t>
                            </w:r>
                          </w:p>
                          <w:p w14:paraId="471BAE68" w14:textId="4F6CF404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More </w:t>
                            </w:r>
                            <w:r w:rsidRPr="00D406AD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hybrids/electric cars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and lorries, more charging points and ban diesel and petrol cars</w:t>
                            </w:r>
                          </w:p>
                          <w:p w14:paraId="0BFEA998" w14:textId="484AF6BF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Aim to be </w:t>
                            </w: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carbon neutral</w:t>
                            </w:r>
                            <w:r w:rsidRPr="002E3A20">
                              <w:rPr>
                                <w:rFonts w:ascii="Corbel" w:hAnsi="Corbel"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across Central Lancashire</w:t>
                            </w:r>
                          </w:p>
                          <w:p w14:paraId="43BCEF94" w14:textId="2B344918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Move people away from </w:t>
                            </w: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floodplains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and let them flood</w:t>
                            </w:r>
                          </w:p>
                          <w:p w14:paraId="423FE5EB" w14:textId="18BE941B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Fix drainage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in rural areas along fields and improve river and coastal flood defences</w:t>
                            </w:r>
                          </w:p>
                          <w:p w14:paraId="28644A74" w14:textId="6D5AA5BF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Protect and grow </w:t>
                            </w: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spaces for nature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(trees, ponds, lakes, meadows), especially birds and bees with more animal preserves/safari parks and zoos</w:t>
                            </w:r>
                          </w:p>
                          <w:p w14:paraId="2A891511" w14:textId="65BF03A3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Stop intensive farming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practices, promote organic ones</w:t>
                            </w:r>
                          </w:p>
                          <w:p w14:paraId="67F9E73E" w14:textId="0C3F99CF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Stop urban pollution</w:t>
                            </w:r>
                            <w:r>
                              <w:rPr>
                                <w:rFonts w:ascii="Corbel" w:hAnsi="Corbel"/>
                                <w:color w:val="auto"/>
                              </w:rPr>
                              <w:t xml:space="preserve">, 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smoking, waste burning and fireworks in places where people live</w:t>
                            </w:r>
                          </w:p>
                          <w:p w14:paraId="79292CF5" w14:textId="6871AE8F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Create more </w:t>
                            </w: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green links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>/cycle ways/footpaths/Public Rights of Way</w:t>
                            </w:r>
                          </w:p>
                          <w:p w14:paraId="1CA0CADC" w14:textId="6AEF9FBA" w:rsidR="00AE2371" w:rsidRPr="00D406AD" w:rsidRDefault="00AE2371" w:rsidP="00D406AD">
                            <w:pPr>
                              <w:ind w:left="284"/>
                              <w:rPr>
                                <w:rFonts w:ascii="Corbel" w:hAnsi="Corbe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E3A20">
                              <w:rPr>
                                <w:rFonts w:ascii="Corbel" w:hAnsi="Corbel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Stop overdevelopment</w:t>
                            </w:r>
                            <w:r w:rsidRPr="00D406AD">
                              <w:rPr>
                                <w:rFonts w:ascii="Corbel" w:hAnsi="Corbel"/>
                                <w:color w:val="auto"/>
                              </w:rPr>
                              <w:t xml:space="preserve"> and stop building on green 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79E9" id="Speech Bubble: Rectangle with Corners Rounded 362" o:spid="_x0000_s1173" type="#_x0000_t62" style="position:absolute;margin-left:44.7pt;margin-top:52.9pt;width:522.2pt;height:537.15pt;z-index:251694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" adj="6299,22209" fillcolor="white [3201]" strokecolor="#92d050" strokeweight="3pt">
                <v:textbox>
                  <w:txbxContent>
                    <w:p w14:paraId="591288E8" w14:textId="2C7325EA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Tackle litter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with more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litter bins (in parks, on public transport), stop fly tipping, have mandatory recycling in homes and schools and better education on the impact of litter on the environment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encourage more community litter picking</w:t>
                      </w:r>
                    </w:p>
                    <w:p w14:paraId="371B0080" w14:textId="7F5D537A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Use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less plastic packaging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/have more alternatives to plastic in homes and industry, promote reusable fabrics or recyclable materials</w:t>
                      </w:r>
                    </w:p>
                    <w:p w14:paraId="21EF0EA3" w14:textId="19AB61D6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More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 xml:space="preserve">public transport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use with better links to countryside, bring back disused railway lines and stations and create a tram system in Preston</w:t>
                      </w:r>
                    </w:p>
                    <w:p w14:paraId="6B113869" w14:textId="73C7F3DA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>Install more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auto"/>
                        </w:rPr>
                        <w:t xml:space="preserve">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renewable energy</w:t>
                      </w:r>
                      <w:r w:rsidRPr="00D406AD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and installations, stop fracking</w:t>
                      </w:r>
                    </w:p>
                    <w:p w14:paraId="0EAE1300" w14:textId="6154CECB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More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car-free streets</w:t>
                      </w:r>
                      <w:r w:rsidRPr="00D406AD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so people can do more active travel safely and confidently</w:t>
                      </w:r>
                    </w:p>
                    <w:p w14:paraId="471BAE68" w14:textId="4F6CF404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More </w:t>
                      </w:r>
                      <w:r w:rsidRPr="00D406AD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hybrids/electric cars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and lorries, more charging points and ban diesel and petrol cars</w:t>
                      </w:r>
                    </w:p>
                    <w:p w14:paraId="0BFEA998" w14:textId="484AF6BF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Aim to be </w:t>
                      </w: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carbon neutral</w:t>
                      </w:r>
                      <w:r w:rsidRPr="002E3A20">
                        <w:rPr>
                          <w:rFonts w:ascii="Corbel" w:hAnsi="Corbel"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across Central Lancashire</w:t>
                      </w:r>
                    </w:p>
                    <w:p w14:paraId="43BCEF94" w14:textId="2B344918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Move people away from </w:t>
                      </w: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floodplains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and let them flood</w:t>
                      </w:r>
                    </w:p>
                    <w:p w14:paraId="423FE5EB" w14:textId="18BE941B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Fix drainage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in rural areas along fields and improve river and coastal flood defences</w:t>
                      </w:r>
                    </w:p>
                    <w:p w14:paraId="28644A74" w14:textId="6D5AA5BF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Protect and grow </w:t>
                      </w: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spaces for nature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(trees, ponds, lakes, meadows), especially birds and bees with more animal preserves/safari parks and zoos</w:t>
                      </w:r>
                    </w:p>
                    <w:p w14:paraId="2A891511" w14:textId="65BF03A3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Stop intensive farming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practices, promote organic ones</w:t>
                      </w:r>
                    </w:p>
                    <w:p w14:paraId="67F9E73E" w14:textId="0C3F99CF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Stop urban pollution</w:t>
                      </w:r>
                      <w:r>
                        <w:rPr>
                          <w:rFonts w:ascii="Corbel" w:hAnsi="Corbel"/>
                          <w:color w:val="auto"/>
                        </w:rPr>
                        <w:t xml:space="preserve">, 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smoking, waste burning and fireworks in places where people live</w:t>
                      </w:r>
                    </w:p>
                    <w:p w14:paraId="79292CF5" w14:textId="6871AE8F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</w:rPr>
                      </w:pP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Create more </w:t>
                      </w: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green links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>/cycle ways/footpaths/Public Rights of Way</w:t>
                      </w:r>
                    </w:p>
                    <w:p w14:paraId="1CA0CADC" w14:textId="6AEF9FBA" w:rsidR="00AE2371" w:rsidRPr="00D406AD" w:rsidRDefault="00AE2371" w:rsidP="00D406AD">
                      <w:pPr>
                        <w:ind w:left="284"/>
                        <w:rPr>
                          <w:rFonts w:ascii="Corbel" w:hAnsi="Corbel"/>
                          <w:color w:val="auto"/>
                          <w:sz w:val="18"/>
                          <w:szCs w:val="18"/>
                        </w:rPr>
                      </w:pPr>
                      <w:r w:rsidRPr="002E3A20">
                        <w:rPr>
                          <w:rFonts w:ascii="Corbel" w:hAnsi="Corbel"/>
                          <w:b/>
                          <w:bCs/>
                          <w:color w:val="92D050"/>
                          <w:sz w:val="24"/>
                          <w:szCs w:val="24"/>
                        </w:rPr>
                        <w:t>Stop overdevelopment</w:t>
                      </w:r>
                      <w:r w:rsidRPr="00D406AD">
                        <w:rPr>
                          <w:rFonts w:ascii="Corbel" w:hAnsi="Corbel"/>
                          <w:color w:val="auto"/>
                        </w:rPr>
                        <w:t xml:space="preserve"> and stop building on green areas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3C9F">
        <w:rPr>
          <w:rFonts w:ascii="Corbel" w:hAnsi="Corbel"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31716E9" wp14:editId="79939E9E">
                <wp:simplePos x="0" y="0"/>
                <wp:positionH relativeFrom="margin">
                  <wp:posOffset>2990850</wp:posOffset>
                </wp:positionH>
                <wp:positionV relativeFrom="paragraph">
                  <wp:posOffset>7009130</wp:posOffset>
                </wp:positionV>
                <wp:extent cx="1628775" cy="1628775"/>
                <wp:effectExtent l="57150" t="57150" r="123825" b="123825"/>
                <wp:wrapNone/>
                <wp:docPr id="397" name="Ova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28775"/>
                        </a:xfrm>
                        <a:prstGeom prst="ellipse">
                          <a:avLst/>
                        </a:prstGeom>
                        <a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49E47" id="Oval 397" o:spid="_x0000_s1026" style="position:absolute;margin-left:235.5pt;margin-top:551.9pt;width:128.25pt;height:128.25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" strokecolor="#272727 [2749]" strokeweight="2.25pt">
                <v:fill r:id="rId133" o:title="" recolor="t" rotate="t" type="frame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2E3A20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137472" behindDoc="0" locked="0" layoutInCell="1" allowOverlap="1" wp14:anchorId="4BCD1E5A" wp14:editId="6772C18D">
            <wp:simplePos x="0" y="0"/>
            <wp:positionH relativeFrom="margin">
              <wp:posOffset>6471285</wp:posOffset>
            </wp:positionH>
            <wp:positionV relativeFrom="margin">
              <wp:posOffset>4012261</wp:posOffset>
            </wp:positionV>
            <wp:extent cx="508635" cy="508635"/>
            <wp:effectExtent l="0" t="0" r="0" b="5715"/>
            <wp:wrapSquare wrapText="bothSides"/>
            <wp:docPr id="365" name="Graphic 365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lant.sv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20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138496" behindDoc="0" locked="0" layoutInCell="1" allowOverlap="1" wp14:anchorId="3406E25F" wp14:editId="6BA67DD4">
            <wp:simplePos x="0" y="0"/>
            <wp:positionH relativeFrom="margin">
              <wp:posOffset>698196</wp:posOffset>
            </wp:positionH>
            <wp:positionV relativeFrom="margin">
              <wp:posOffset>5454015</wp:posOffset>
            </wp:positionV>
            <wp:extent cx="373380" cy="373380"/>
            <wp:effectExtent l="0" t="0" r="7620" b="7620"/>
            <wp:wrapSquare wrapText="bothSides"/>
            <wp:docPr id="364" name="Graphic 364" descr="Seed P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seedpacket.sv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20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139520" behindDoc="0" locked="0" layoutInCell="1" allowOverlap="1" wp14:anchorId="173AD4C1" wp14:editId="778CB271">
            <wp:simplePos x="0" y="0"/>
            <wp:positionH relativeFrom="margin">
              <wp:posOffset>635635</wp:posOffset>
            </wp:positionH>
            <wp:positionV relativeFrom="margin">
              <wp:posOffset>3474720</wp:posOffset>
            </wp:positionV>
            <wp:extent cx="476250" cy="476250"/>
            <wp:effectExtent l="0" t="0" r="0" b="0"/>
            <wp:wrapSquare wrapText="bothSides"/>
            <wp:docPr id="366" name="Graphic 366" descr="Wind Turb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windturbines.sv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20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136448" behindDoc="0" locked="0" layoutInCell="1" allowOverlap="1" wp14:anchorId="48A6EC10" wp14:editId="6D3613B1">
            <wp:simplePos x="0" y="0"/>
            <wp:positionH relativeFrom="margin">
              <wp:posOffset>6551544</wp:posOffset>
            </wp:positionH>
            <wp:positionV relativeFrom="margin">
              <wp:posOffset>5979077</wp:posOffset>
            </wp:positionV>
            <wp:extent cx="445135" cy="445135"/>
            <wp:effectExtent l="0" t="0" r="0" b="0"/>
            <wp:wrapSquare wrapText="bothSides"/>
            <wp:docPr id="363" name="Graphic 363" descr="Bon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bonfire.sv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20"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135424" behindDoc="0" locked="0" layoutInCell="1" allowOverlap="1" wp14:anchorId="61142A40" wp14:editId="358C5AAB">
            <wp:simplePos x="0" y="0"/>
            <wp:positionH relativeFrom="margin">
              <wp:posOffset>707611</wp:posOffset>
            </wp:positionH>
            <wp:positionV relativeFrom="margin">
              <wp:posOffset>2058173</wp:posOffset>
            </wp:positionV>
            <wp:extent cx="397510" cy="397510"/>
            <wp:effectExtent l="0" t="0" r="2540" b="2540"/>
            <wp:wrapSquare wrapText="bothSides"/>
            <wp:docPr id="367" name="Graphic 367" descr="R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recyclesign.sv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6AD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938DA18" wp14:editId="7F740D05">
                <wp:simplePos x="0" y="0"/>
                <wp:positionH relativeFrom="margin">
                  <wp:posOffset>5891226</wp:posOffset>
                </wp:positionH>
                <wp:positionV relativeFrom="paragraph">
                  <wp:posOffset>-143510</wp:posOffset>
                </wp:positionV>
                <wp:extent cx="869950" cy="544195"/>
                <wp:effectExtent l="76200" t="38100" r="82550" b="122555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544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A6716" w14:textId="0202213E" w:rsidR="00AE2371" w:rsidRPr="00EF358A" w:rsidRDefault="00AE2371" w:rsidP="00D406A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358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8DA18" id="Rectangle 361" o:spid="_x0000_s1174" style="position:absolute;margin-left:463.9pt;margin-top:-11.3pt;width:68.5pt;height:42.85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" fillcolor="#b2b2b2 [3206]" strokecolor="white [3201]" strokeweight="3pt">
                <v:shadow on="t" color="black" opacity="28270f" origin=",.5" offset="0,3pt"/>
                <v:textbox>
                  <w:txbxContent>
                    <w:p w14:paraId="3D6A6716" w14:textId="0202213E" w:rsidR="00AE2371" w:rsidRPr="00EF358A" w:rsidRDefault="00AE2371" w:rsidP="00D406A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F358A">
                        <w:rPr>
                          <w:color w:val="FFFFFF" w:themeColor="background1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19.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52B2FF" w14:textId="39D95B76" w:rsidR="00695E6D" w:rsidRDefault="00695E6D">
      <w:pPr>
        <w:rPr>
          <w:color w:val="E36C0A" w:themeColor="accent6" w:themeShade="BF"/>
        </w:rPr>
      </w:pPr>
      <w:r>
        <w:rPr>
          <w:color w:val="E36C0A" w:themeColor="accent6" w:themeShade="BF"/>
        </w:rPr>
        <w:br w:type="page"/>
      </w:r>
    </w:p>
    <w:p w14:paraId="69ABB444" w14:textId="7E74DB08" w:rsidR="004068DE" w:rsidRPr="00127C5F" w:rsidRDefault="00485405" w:rsidP="00894754">
      <w:pPr>
        <w:rPr>
          <w:color w:val="E36C0A" w:themeColor="accent6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45A9251" wp14:editId="5A6E439D">
                <wp:simplePos x="0" y="0"/>
                <wp:positionH relativeFrom="column">
                  <wp:posOffset>2650107</wp:posOffset>
                </wp:positionH>
                <wp:positionV relativeFrom="paragraph">
                  <wp:posOffset>3072802</wp:posOffset>
                </wp:positionV>
                <wp:extent cx="1335297" cy="1362818"/>
                <wp:effectExtent l="19050" t="19050" r="17780" b="27940"/>
                <wp:wrapNone/>
                <wp:docPr id="383" name="Ova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297" cy="1362818"/>
                        </a:xfrm>
                        <a:prstGeom prst="ellipse">
                          <a:avLst/>
                        </a:prstGeom>
                        <a:blipFill dpi="0"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FC522" id="Oval 383" o:spid="_x0000_s1026" style="position:absolute;margin-left:208.65pt;margin-top:241.95pt;width:105.15pt;height:107.3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" strokecolor="#7f7f7f [1612]" strokeweight="3pt">
                <v:fill r:id="rId145" o:title="" recolor="t" rotate="t" type="frame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8961BAB" wp14:editId="5B83052E">
                <wp:simplePos x="0" y="0"/>
                <wp:positionH relativeFrom="column">
                  <wp:posOffset>5770880</wp:posOffset>
                </wp:positionH>
                <wp:positionV relativeFrom="paragraph">
                  <wp:posOffset>3070860</wp:posOffset>
                </wp:positionV>
                <wp:extent cx="1379855" cy="1379855"/>
                <wp:effectExtent l="19050" t="19050" r="10795" b="10795"/>
                <wp:wrapNone/>
                <wp:docPr id="384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379855"/>
                        </a:xfrm>
                        <a:prstGeom prst="ellipse">
                          <a:avLst/>
                        </a:prstGeom>
                        <a:blipFill dpi="0"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10539" id="Oval 384" o:spid="_x0000_s1026" style="position:absolute;margin-left:454.4pt;margin-top:241.8pt;width:108.65pt;height:108.6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" strokecolor="#7f7f7f [1612]" strokeweight="3pt">
                <v:fill r:id="rId147" o:title="" recolor="t" rotate="t" type="frame"/>
              </v:oval>
            </w:pict>
          </mc:Fallback>
        </mc:AlternateContent>
      </w:r>
      <w:r>
        <w:rPr>
          <w:noProof/>
          <w:color w:val="E36C0A" w:themeColor="accent6" w:themeShade="BF"/>
          <w:lang w:eastAsia="en-GB"/>
        </w:rPr>
        <w:drawing>
          <wp:anchor distT="0" distB="0" distL="114300" distR="114300" simplePos="0" relativeHeight="252271616" behindDoc="0" locked="0" layoutInCell="1" allowOverlap="1" wp14:anchorId="748C5036" wp14:editId="4DA51888">
            <wp:simplePos x="0" y="0"/>
            <wp:positionH relativeFrom="margin">
              <wp:posOffset>4891034</wp:posOffset>
            </wp:positionH>
            <wp:positionV relativeFrom="margin">
              <wp:posOffset>7659957</wp:posOffset>
            </wp:positionV>
            <wp:extent cx="1788795" cy="862330"/>
            <wp:effectExtent l="0" t="0" r="1905" b="0"/>
            <wp:wrapSquare wrapText="bothSides"/>
            <wp:docPr id="391" name="Picture 3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Central Lancashire Logo.PN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601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2270592" behindDoc="0" locked="0" layoutInCell="1" allowOverlap="1" wp14:anchorId="417A26FC" wp14:editId="347735E9">
                <wp:simplePos x="0" y="0"/>
                <wp:positionH relativeFrom="margin">
                  <wp:align>right</wp:align>
                </wp:positionH>
                <wp:positionV relativeFrom="paragraph">
                  <wp:posOffset>7743682</wp:posOffset>
                </wp:positionV>
                <wp:extent cx="3631565" cy="448310"/>
                <wp:effectExtent l="0" t="0" r="0" b="0"/>
                <wp:wrapSquare wrapText="bothSides"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B85A6" w14:textId="135B3091" w:rsidR="00AE2371" w:rsidRPr="00955601" w:rsidRDefault="00AE2371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339933"/>
                                <w:sz w:val="36"/>
                                <w:szCs w:val="36"/>
                              </w:rPr>
                            </w:pPr>
                            <w:r w:rsidRPr="00955601">
                              <w:rPr>
                                <w:rFonts w:ascii="Corbel" w:hAnsi="Corbel"/>
                                <w:b/>
                                <w:bCs/>
                                <w:color w:val="339933"/>
                                <w:sz w:val="36"/>
                                <w:szCs w:val="36"/>
                              </w:rPr>
                              <w:t>centrallocalplan.lancashire.gov.uk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26FC" id="_x0000_s1175" type="#_x0000_t202" style="position:absolute;margin-left:234.75pt;margin-top:609.75pt;width:285.95pt;height:35.3pt;z-index:252270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" filled="f" stroked="f">
                <v:textbox>
                  <w:txbxContent>
                    <w:p w14:paraId="728B85A6" w14:textId="135B3091" w:rsidR="00AE2371" w:rsidRPr="00955601" w:rsidRDefault="00AE2371">
                      <w:pPr>
                        <w:rPr>
                          <w:rFonts w:ascii="Corbel" w:hAnsi="Corbel"/>
                          <w:b/>
                          <w:bCs/>
                          <w:color w:val="339933"/>
                          <w:sz w:val="36"/>
                          <w:szCs w:val="36"/>
                        </w:rPr>
                      </w:pPr>
                      <w:r w:rsidRPr="00955601">
                        <w:rPr>
                          <w:rFonts w:ascii="Corbel" w:hAnsi="Corbel"/>
                          <w:b/>
                          <w:bCs/>
                          <w:color w:val="339933"/>
                          <w:sz w:val="36"/>
                          <w:szCs w:val="36"/>
                        </w:rPr>
                        <w:t>centrallocalplan.lancashire.gov.uk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9F0ED5F" wp14:editId="78B29A9D">
                <wp:simplePos x="0" y="0"/>
                <wp:positionH relativeFrom="page">
                  <wp:posOffset>633359</wp:posOffset>
                </wp:positionH>
                <wp:positionV relativeFrom="paragraph">
                  <wp:posOffset>6647180</wp:posOffset>
                </wp:positionV>
                <wp:extent cx="6519545" cy="884423"/>
                <wp:effectExtent l="19050" t="19050" r="14605" b="11430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8844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54379" w14:textId="749A8BD6" w:rsidR="00AE2371" w:rsidRPr="00485405" w:rsidRDefault="00AE2371" w:rsidP="00DF344C">
                            <w:pPr>
                              <w:ind w:left="284" w:right="365"/>
                              <w:jc w:val="center"/>
                              <w:rPr>
                                <w:rFonts w:ascii="Tahoma" w:hAnsi="Tahoma" w:cs="Tahoma"/>
                                <w:color w:val="EFEFEF" w:themeColor="accent3" w:themeTint="3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85405">
                              <w:rPr>
                                <w:rFonts w:ascii="Tahoma" w:hAnsi="Tahoma" w:cs="Tahoma"/>
                                <w:color w:val="EFEFEF" w:themeColor="accent3" w:themeTint="33"/>
                                <w:sz w:val="24"/>
                                <w:szCs w:val="24"/>
                                <w:lang w:val="en-US"/>
                              </w:rPr>
                              <w:t>Once we have a new plan worked up, we will speak to you again to ask if you think we are providing the right things in the right places, and if the</w:t>
                            </w:r>
                            <w:r>
                              <w:rPr>
                                <w:rFonts w:ascii="Tahoma" w:hAnsi="Tahoma" w:cs="Tahoma"/>
                                <w:color w:val="EFEFEF" w:themeColor="accent3" w:themeTint="33"/>
                                <w:sz w:val="24"/>
                                <w:szCs w:val="24"/>
                                <w:lang w:val="en-US"/>
                              </w:rPr>
                              <w:t xml:space="preserve"> Local Plan is providing opportunities which would make you want to live here when you are older.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0ED5F" id="Rectangle 389" o:spid="_x0000_s1176" style="position:absolute;margin-left:49.85pt;margin-top:523.4pt;width:513.35pt;height:69.65pt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" fillcolor="#7f7f7f [1612]" strokecolor="#b2b2b2 [3206]" strokeweight="3pt">
                <v:textbox>
                  <w:txbxContent>
                    <w:p w14:paraId="4DD54379" w14:textId="749A8BD6" w:rsidR="00AE2371" w:rsidRPr="00485405" w:rsidRDefault="00AE2371" w:rsidP="00DF344C">
                      <w:pPr>
                        <w:ind w:left="284" w:right="365"/>
                        <w:jc w:val="center"/>
                        <w:rPr>
                          <w:rFonts w:ascii="Tahoma" w:hAnsi="Tahoma" w:cs="Tahoma"/>
                          <w:color w:val="EFEFEF" w:themeColor="accent3" w:themeTint="33"/>
                          <w:sz w:val="24"/>
                          <w:szCs w:val="24"/>
                          <w:lang w:val="en-US"/>
                        </w:rPr>
                      </w:pPr>
                      <w:r w:rsidRPr="00485405">
                        <w:rPr>
                          <w:rFonts w:ascii="Tahoma" w:hAnsi="Tahoma" w:cs="Tahoma"/>
                          <w:color w:val="EFEFEF" w:themeColor="accent3" w:themeTint="33"/>
                          <w:sz w:val="24"/>
                          <w:szCs w:val="24"/>
                          <w:lang w:val="en-US"/>
                        </w:rPr>
                        <w:t>Once we have a new plan worked up, we will speak to you again to ask if you think we are providing the right things in the right places, and if the</w:t>
                      </w:r>
                      <w:r>
                        <w:rPr>
                          <w:rFonts w:ascii="Tahoma" w:hAnsi="Tahoma" w:cs="Tahoma"/>
                          <w:color w:val="EFEFEF" w:themeColor="accent3" w:themeTint="33"/>
                          <w:sz w:val="24"/>
                          <w:szCs w:val="24"/>
                          <w:lang w:val="en-US"/>
                        </w:rPr>
                        <w:t xml:space="preserve"> Local Plan is providing opportunities which would make you want to live here when you are older.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57" behindDoc="0" locked="0" layoutInCell="1" allowOverlap="1" wp14:anchorId="7F13C67A" wp14:editId="18021B49">
                <wp:simplePos x="0" y="0"/>
                <wp:positionH relativeFrom="margin">
                  <wp:posOffset>735042</wp:posOffset>
                </wp:positionH>
                <wp:positionV relativeFrom="paragraph">
                  <wp:posOffset>4427149</wp:posOffset>
                </wp:positionV>
                <wp:extent cx="6304280" cy="2103048"/>
                <wp:effectExtent l="19050" t="19050" r="20320" b="1206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21030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3C506" w14:textId="35F149F1" w:rsidR="00AE2371" w:rsidRPr="00485405" w:rsidRDefault="00AE2371" w:rsidP="00485405">
                            <w:pPr>
                              <w:ind w:left="426" w:right="365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85405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  <w:lang w:val="en-US"/>
                              </w:rPr>
                              <w:t>We will…</w:t>
                            </w:r>
                          </w:p>
                          <w:p w14:paraId="101D7836" w14:textId="01E7B576" w:rsidR="00AE2371" w:rsidRDefault="00AE2371" w:rsidP="007F5EE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2694"/>
                              </w:tabs>
                              <w:ind w:left="426" w:right="365"/>
                              <w:jc w:val="left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Look at how to make areas safer for you to travel independently </w:t>
                            </w:r>
                          </w:p>
                          <w:p w14:paraId="0FCB2EC7" w14:textId="5A347FD9" w:rsidR="00AE2371" w:rsidRDefault="00AE2371" w:rsidP="007F5EE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426" w:right="365"/>
                              <w:jc w:val="left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Provide more areas for people to bring forward new sports and leisure sites</w:t>
                            </w:r>
                          </w:p>
                          <w:p w14:paraId="5803C716" w14:textId="0CA77420" w:rsidR="00AE2371" w:rsidRDefault="00AE2371" w:rsidP="007F5EE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426" w:right="365"/>
                              <w:jc w:val="left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Work with education providers to give you more opportunities close to home when you finish school</w:t>
                            </w:r>
                          </w:p>
                          <w:p w14:paraId="3D649315" w14:textId="04AE6FF5" w:rsidR="00AE2371" w:rsidRDefault="00AE2371" w:rsidP="007F5EE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426" w:right="365"/>
                              <w:jc w:val="left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We will look to provide more areas for you such as skate parks and youth clubs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3C67A" id="Rectangle 385" o:spid="_x0000_s1177" style="position:absolute;margin-left:57.9pt;margin-top:348.6pt;width:496.4pt;height:165.6pt;z-index:2516776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" fillcolor="white [3201]" strokecolor="#b2b2b2 [3206]" strokeweight="3pt">
                <v:textbox>
                  <w:txbxContent>
                    <w:p w14:paraId="3F23C506" w14:textId="35F149F1" w:rsidR="00AE2371" w:rsidRPr="00485405" w:rsidRDefault="00AE2371" w:rsidP="00485405">
                      <w:pPr>
                        <w:ind w:left="426" w:right="365"/>
                        <w:jc w:val="center"/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  <w:lang w:val="en-US"/>
                        </w:rPr>
                      </w:pPr>
                      <w:r w:rsidRPr="00485405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  <w:lang w:val="en-US"/>
                        </w:rPr>
                        <w:t>We will…</w:t>
                      </w:r>
                    </w:p>
                    <w:p w14:paraId="101D7836" w14:textId="01E7B576" w:rsidR="00AE2371" w:rsidRDefault="00AE2371" w:rsidP="007F5EE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tabs>
                          <w:tab w:val="left" w:pos="2694"/>
                        </w:tabs>
                        <w:ind w:left="426" w:right="365"/>
                        <w:jc w:val="left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Look at how to make areas safer for you to travel independently </w:t>
                      </w:r>
                    </w:p>
                    <w:p w14:paraId="0FCB2EC7" w14:textId="5A347FD9" w:rsidR="00AE2371" w:rsidRDefault="00AE2371" w:rsidP="007F5EE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426" w:right="365"/>
                        <w:jc w:val="left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Provide more areas for people to bring forward new sports and leisure sites</w:t>
                      </w:r>
                    </w:p>
                    <w:p w14:paraId="5803C716" w14:textId="0CA77420" w:rsidR="00AE2371" w:rsidRDefault="00AE2371" w:rsidP="007F5EE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426" w:right="365"/>
                        <w:jc w:val="left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Work with education providers to give you more opportunities close to home when you finish school</w:t>
                      </w:r>
                    </w:p>
                    <w:p w14:paraId="3D649315" w14:textId="04AE6FF5" w:rsidR="00AE2371" w:rsidRDefault="00AE2371" w:rsidP="007F5EE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426" w:right="365"/>
                        <w:jc w:val="left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We will look to provide more areas for you such as skate parks and youth clubs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5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5422BA2" wp14:editId="238EB32E">
                <wp:simplePos x="0" y="0"/>
                <wp:positionH relativeFrom="margin">
                  <wp:posOffset>5382524</wp:posOffset>
                </wp:positionH>
                <wp:positionV relativeFrom="paragraph">
                  <wp:posOffset>2847340</wp:posOffset>
                </wp:positionV>
                <wp:extent cx="491490" cy="405130"/>
                <wp:effectExtent l="0" t="38100" r="156210" b="52070"/>
                <wp:wrapNone/>
                <wp:docPr id="388" name="Connector: Curved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" cy="405130"/>
                        </a:xfrm>
                        <a:prstGeom prst="curvedConnector3">
                          <a:avLst>
                            <a:gd name="adj1" fmla="val 99101"/>
                          </a:avLst>
                        </a:prstGeom>
                        <a:ln w="76200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85972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88" o:spid="_x0000_s1026" type="#_x0000_t38" style="position:absolute;margin-left:423.8pt;margin-top:224.2pt;width:38.7pt;height:31.9pt;z-index:25226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" adj="21406" strokecolor="#4bacc6 [3208]" strokeweight="6pt">
                <v:stroke endarrow="block"/>
                <w10:wrap anchorx="margin"/>
              </v:shape>
            </w:pict>
          </mc:Fallback>
        </mc:AlternateContent>
      </w:r>
      <w:r w:rsidR="00955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7CB222E" wp14:editId="13F30C57">
                <wp:simplePos x="0" y="0"/>
                <wp:positionH relativeFrom="margin">
                  <wp:posOffset>4020556</wp:posOffset>
                </wp:positionH>
                <wp:positionV relativeFrom="paragraph">
                  <wp:posOffset>3324860</wp:posOffset>
                </wp:positionV>
                <wp:extent cx="1666240" cy="737870"/>
                <wp:effectExtent l="76200" t="38100" r="67310" b="11938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73787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8C845" w14:textId="3BCC7808" w:rsidR="00AE2371" w:rsidRPr="0019097D" w:rsidRDefault="00AE2371" w:rsidP="0019097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9097D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LOCAL PLAN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 w:rsidRPr="0019097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SITES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B222E" id="Rectangle 382" o:spid="_x0000_s1178" style="position:absolute;margin-left:316.6pt;margin-top:261.8pt;width:131.2pt;height:58.1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" fillcolor="#4bacc6 [3208]" strokecolor="white [3201]" strokeweight="3pt">
                <v:shadow on="t" color="black" opacity="28270f" origin=",.5" offset="0,3pt"/>
                <v:textbox>
                  <w:txbxContent>
                    <w:p w14:paraId="7408C845" w14:textId="3BCC7808" w:rsidR="00AE2371" w:rsidRPr="0019097D" w:rsidRDefault="00AE2371" w:rsidP="0019097D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19097D"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LOCAL PLAN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</w:r>
                      <w:r w:rsidRPr="0019097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SITES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5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11E800C" wp14:editId="54381418">
                <wp:simplePos x="0" y="0"/>
                <wp:positionH relativeFrom="margin">
                  <wp:posOffset>688340</wp:posOffset>
                </wp:positionH>
                <wp:positionV relativeFrom="paragraph">
                  <wp:posOffset>3342101</wp:posOffset>
                </wp:positionV>
                <wp:extent cx="1931670" cy="746760"/>
                <wp:effectExtent l="76200" t="38100" r="68580" b="11049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74676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E7271" w14:textId="4438D66E" w:rsidR="00AE2371" w:rsidRPr="0019097D" w:rsidRDefault="00AE2371" w:rsidP="0019097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9097D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LOCAL PLAN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 w:rsidRPr="0019097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POLICIES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E800C" id="Rectangle 381" o:spid="_x0000_s1179" style="position:absolute;margin-left:54.2pt;margin-top:263.15pt;width:152.1pt;height:58.8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" fillcolor="#8064a2 [3207]" strokecolor="white [3201]" strokeweight="3pt">
                <v:shadow on="t" color="black" opacity="28270f" origin=",.5" offset="0,3pt"/>
                <v:textbox>
                  <w:txbxContent>
                    <w:p w14:paraId="2BCE7271" w14:textId="4438D66E" w:rsidR="00AE2371" w:rsidRPr="0019097D" w:rsidRDefault="00AE2371" w:rsidP="0019097D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19097D"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LOCAL PLAN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</w:r>
                      <w:r w:rsidRPr="0019097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POLICIES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5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B8E4470" wp14:editId="0B1B8B44">
                <wp:simplePos x="0" y="0"/>
                <wp:positionH relativeFrom="column">
                  <wp:posOffset>2613264</wp:posOffset>
                </wp:positionH>
                <wp:positionV relativeFrom="paragraph">
                  <wp:posOffset>2836845</wp:posOffset>
                </wp:positionV>
                <wp:extent cx="491490" cy="405130"/>
                <wp:effectExtent l="152400" t="38100" r="3810" b="52070"/>
                <wp:wrapNone/>
                <wp:docPr id="387" name="Connector: Curve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405130"/>
                        </a:xfrm>
                        <a:prstGeom prst="curvedConnector3">
                          <a:avLst>
                            <a:gd name="adj1" fmla="val 99101"/>
                          </a:avLst>
                        </a:prstGeom>
                        <a:ln w="7620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0E7FA" id="Connector: Curved 387" o:spid="_x0000_s1026" type="#_x0000_t38" style="position:absolute;margin-left:205.75pt;margin-top:223.35pt;width:38.7pt;height:31.9pt;flip:x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" adj="21406" strokecolor="#8064a2 [3207]" strokeweight="6pt">
                <v:stroke endarrow="block"/>
              </v:shape>
            </w:pict>
          </mc:Fallback>
        </mc:AlternateContent>
      </w:r>
      <w:r w:rsidR="00955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E55735C" wp14:editId="652DF306">
                <wp:simplePos x="0" y="0"/>
                <wp:positionH relativeFrom="column">
                  <wp:posOffset>3115933</wp:posOffset>
                </wp:positionH>
                <wp:positionV relativeFrom="paragraph">
                  <wp:posOffset>1416528</wp:posOffset>
                </wp:positionV>
                <wp:extent cx="3931848" cy="1611343"/>
                <wp:effectExtent l="19050" t="19050" r="12065" b="27305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848" cy="1611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0B3F5" w14:textId="77777777" w:rsidR="00AE2371" w:rsidRPr="00955601" w:rsidRDefault="00AE2371" w:rsidP="00DF344C">
                            <w:pPr>
                              <w:ind w:left="284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39735E3D" w14:textId="21B56267" w:rsidR="00AE2371" w:rsidRPr="008369ED" w:rsidRDefault="00AE2371" w:rsidP="00955601">
                            <w:pPr>
                              <w:ind w:left="284" w:right="312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We will take all of your responses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use them to </w:t>
                            </w:r>
                            <w:r w:rsidRPr="00485405">
                              <w:rPr>
                                <w:rFonts w:ascii="Tahoma" w:hAnsi="Tahoma" w:cs="Tahoma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help come up with ways to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make your areas better and 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shape our Local Plan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58E32708" w14:textId="435BF283" w:rsidR="00AE2371" w:rsidRPr="008369ED" w:rsidRDefault="00AE2371" w:rsidP="00DF344C">
                            <w:pPr>
                              <w:ind w:left="284" w:right="365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5735C" id="Rectangle 380" o:spid="_x0000_s1180" style="position:absolute;margin-left:245.35pt;margin-top:111.55pt;width:309.6pt;height:126.9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" fillcolor="white [3201]" strokecolor="#b2b2b2 [3206]" strokeweight="3pt">
                <v:textbox>
                  <w:txbxContent>
                    <w:p w14:paraId="2A80B3F5" w14:textId="77777777" w:rsidR="00AE2371" w:rsidRPr="00955601" w:rsidRDefault="00AE2371" w:rsidP="00DF344C">
                      <w:pPr>
                        <w:ind w:left="284"/>
                        <w:jc w:val="center"/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12"/>
                          <w:szCs w:val="12"/>
                          <w:lang w:val="en-US"/>
                        </w:rPr>
                      </w:pPr>
                    </w:p>
                    <w:p w14:paraId="39735E3D" w14:textId="21B56267" w:rsidR="00AE2371" w:rsidRPr="008369ED" w:rsidRDefault="00AE2371" w:rsidP="00955601">
                      <w:pPr>
                        <w:ind w:left="284" w:right="312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</w:pP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We will take all of your responses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use them to </w:t>
                      </w:r>
                      <w:r w:rsidRPr="00485405">
                        <w:rPr>
                          <w:rFonts w:ascii="Tahoma" w:hAnsi="Tahoma" w:cs="Tahoma"/>
                          <w:color w:val="auto"/>
                          <w:sz w:val="24"/>
                          <w:szCs w:val="24"/>
                          <w:lang w:val="en-US"/>
                        </w:rPr>
                        <w:t xml:space="preserve">help come up with ways to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make your areas better and 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shape our Local Plan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58E32708" w14:textId="435BF283" w:rsidR="00AE2371" w:rsidRPr="008369ED" w:rsidRDefault="00AE2371" w:rsidP="00DF344C">
                      <w:pPr>
                        <w:ind w:left="284" w:right="365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5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ADB96A7" wp14:editId="5D0ED4BE">
                <wp:simplePos x="0" y="0"/>
                <wp:positionH relativeFrom="column">
                  <wp:posOffset>4073465</wp:posOffset>
                </wp:positionH>
                <wp:positionV relativeFrom="paragraph">
                  <wp:posOffset>-360511</wp:posOffset>
                </wp:positionV>
                <wp:extent cx="3207385" cy="2016784"/>
                <wp:effectExtent l="19050" t="19050" r="12065" b="2159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385" cy="2016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429A7" w14:textId="749F0D1F" w:rsidR="00AE2371" w:rsidRPr="008369ED" w:rsidRDefault="00AE2371" w:rsidP="00DF344C">
                            <w:pPr>
                              <w:ind w:left="426" w:right="365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After your many responses</w:t>
                            </w:r>
                            <w:r w:rsidRPr="007F5EE0">
                              <w:rPr>
                                <w:rFonts w:ascii="Tahoma" w:hAnsi="Tahoma" w:cs="Tahoma"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369ED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  <w:t xml:space="preserve">to our Youth Survey in the winter of 2019/20 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>we have compiled this ‘What You Told Us’ report</w:t>
                            </w:r>
                            <w:r w:rsidRPr="007F5EE0">
                              <w:rPr>
                                <w:rFonts w:ascii="Tahoma" w:hAnsi="Tahoma" w:cs="Tahoma"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369ED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  <w:t xml:space="preserve">to set out the </w:t>
                            </w:r>
                            <w:r w:rsidRPr="007F5EE0">
                              <w:rPr>
                                <w:rFonts w:ascii="Tahoma" w:hAnsi="Tahoma" w:cs="Tahoma"/>
                                <w:b/>
                                <w:bCs/>
                                <w:color w:val="B70DA3" w:themeColor="accent2"/>
                                <w:sz w:val="24"/>
                                <w:szCs w:val="24"/>
                                <w:lang w:val="en-US"/>
                              </w:rPr>
                              <w:t xml:space="preserve">key ideas, opinions and messages </w:t>
                            </w:r>
                            <w:r w:rsidRPr="008369ED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  <w:t>you gave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96A7" id="Rectangle 224" o:spid="_x0000_s1181" style="position:absolute;margin-left:320.75pt;margin-top:-28.4pt;width:252.55pt;height:158.8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" fillcolor="white [3201]" strokecolor="#b2b2b2 [3206]" strokeweight="3pt">
                <v:textbox>
                  <w:txbxContent>
                    <w:p w14:paraId="0B6429A7" w14:textId="749F0D1F" w:rsidR="00AE2371" w:rsidRPr="008369ED" w:rsidRDefault="00AE2371" w:rsidP="00DF344C">
                      <w:pPr>
                        <w:ind w:left="426" w:right="365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</w:pP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After your many responses</w:t>
                      </w:r>
                      <w:r w:rsidRPr="007F5EE0">
                        <w:rPr>
                          <w:rFonts w:ascii="Tahoma" w:hAnsi="Tahoma" w:cs="Tahoma"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369ED"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  <w:t xml:space="preserve">to our Youth Survey in the winter of 2019/20 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>we have compiled this ‘What You Told Us’ report</w:t>
                      </w:r>
                      <w:r w:rsidRPr="007F5EE0">
                        <w:rPr>
                          <w:rFonts w:ascii="Tahoma" w:hAnsi="Tahoma" w:cs="Tahoma"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369ED"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  <w:t xml:space="preserve">to set out the </w:t>
                      </w:r>
                      <w:r w:rsidRPr="007F5EE0">
                        <w:rPr>
                          <w:rFonts w:ascii="Tahoma" w:hAnsi="Tahoma" w:cs="Tahoma"/>
                          <w:b/>
                          <w:bCs/>
                          <w:color w:val="B70DA3" w:themeColor="accent2"/>
                          <w:sz w:val="24"/>
                          <w:szCs w:val="24"/>
                          <w:lang w:val="en-US"/>
                        </w:rPr>
                        <w:t xml:space="preserve">key ideas, opinions and messages </w:t>
                      </w:r>
                      <w:r w:rsidRPr="008369ED"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  <w:t>you gave us.</w:t>
                      </w:r>
                    </w:p>
                  </w:txbxContent>
                </v:textbox>
              </v:rect>
            </w:pict>
          </mc:Fallback>
        </mc:AlternateContent>
      </w:r>
      <w:r w:rsidR="000108A2" w:rsidRPr="000D0FB4">
        <w:rPr>
          <w:noProof/>
          <w:color w:val="E36C0A" w:themeColor="accent6" w:themeShade="BF"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02617B9" wp14:editId="530415B4">
                <wp:simplePos x="0" y="0"/>
                <wp:positionH relativeFrom="margin">
                  <wp:posOffset>-206674</wp:posOffset>
                </wp:positionH>
                <wp:positionV relativeFrom="paragraph">
                  <wp:posOffset>-957388</wp:posOffset>
                </wp:positionV>
                <wp:extent cx="3876675" cy="3876675"/>
                <wp:effectExtent l="0" t="0" r="9525" b="952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766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31D20" w14:textId="7F213CB5" w:rsidR="00AE2371" w:rsidRPr="000108A2" w:rsidRDefault="00AE2371" w:rsidP="000108A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What Happens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617B9" id="Oval 18" o:spid="_x0000_s1182" style="position:absolute;margin-left:-16.25pt;margin-top:-75.4pt;width:305.25pt;height:305.25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" fillcolor="#7f7f7f [1612]" stroked="f" strokeweight="3pt">
                <v:fill opacity="43947f"/>
                <v:textbox>
                  <w:txbxContent>
                    <w:p w14:paraId="2A731D20" w14:textId="7F213CB5" w:rsidR="00AE2371" w:rsidRPr="000108A2" w:rsidRDefault="00AE2371" w:rsidP="000108A2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What Happens Next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sectPr w:rsidR="004068DE" w:rsidRPr="00127C5F" w:rsidSect="004068DE">
      <w:type w:val="continuous"/>
      <w:pgSz w:w="12240" w:h="15840"/>
      <w:pgMar w:top="1440" w:right="5083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227FE" w14:textId="77777777" w:rsidR="00AE2371" w:rsidRDefault="00AE2371" w:rsidP="00E71C68">
      <w:pPr>
        <w:spacing w:after="0" w:line="240" w:lineRule="auto"/>
      </w:pPr>
      <w:r>
        <w:separator/>
      </w:r>
    </w:p>
  </w:endnote>
  <w:endnote w:type="continuationSeparator" w:id="0">
    <w:p w14:paraId="00F9AC3F" w14:textId="77777777" w:rsidR="00AE2371" w:rsidRDefault="00AE2371" w:rsidP="00E7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Office Preview Font">
    <w:altName w:val="Calibri"/>
    <w:charset w:val="00"/>
    <w:family w:val="swiss"/>
    <w:pitch w:val="variable"/>
    <w:sig w:usb0="00000003" w:usb1="02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MinchoB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38000476"/>
      <w:docPartObj>
        <w:docPartGallery w:val="Page Numbers (Bottom of Page)"/>
        <w:docPartUnique/>
      </w:docPartObj>
    </w:sdtPr>
    <w:sdtContent>
      <w:p w14:paraId="7AA35008" w14:textId="665B320D" w:rsidR="00AE2371" w:rsidRDefault="00AE2371">
        <w:pPr>
          <w:pStyle w:val="Footer"/>
        </w:pPr>
        <w:r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AC69C1A" wp14:editId="14E2F72E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02" name="Group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0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05F995E" w14:textId="77777777" w:rsidR="00AE2371" w:rsidRDefault="00AE2371">
                                <w:pPr>
                                  <w:pStyle w:val="Footer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A661B3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13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AC69C1A" id="Group 202" o:spid="_x0000_s1183" style="position:absolute;margin-left:0;margin-top:0;width:34.4pt;height:56.45pt;z-index:25165926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EuN&#10;4nP5AgAAfgcAAA4AAAAAAAAAAAAAAAAALgIAAGRycy9lMm9Eb2MueG1sUEsBAi0AFAAGAAgAAAAh&#10;ANKXawfbAAAABAEAAA8AAAAAAAAAAAAAAAAAUwUAAGRycy9kb3ducmV2LnhtbFBLBQYAAAAABAAE&#10;APMAAABb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184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" strokecolor="#7f7f7f"/>
                  <v:rect id="Rectangle 78" o:spid="_x0000_s1185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" filled="f" strokecolor="#7f7f7f">
                    <v:textbox>
                      <w:txbxContent>
                        <w:p w14:paraId="305F995E" w14:textId="77777777" w:rsidR="00AE2371" w:rsidRDefault="00AE2371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661B3">
                            <w:rPr>
                              <w:noProof/>
                              <w:sz w:val="16"/>
                              <w:szCs w:val="16"/>
                            </w:rPr>
                            <w:t>13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F9340" w14:textId="77777777" w:rsidR="00AE2371" w:rsidRDefault="00AE2371" w:rsidP="00E71C68">
      <w:pPr>
        <w:spacing w:after="0" w:line="240" w:lineRule="auto"/>
      </w:pPr>
      <w:r>
        <w:separator/>
      </w:r>
    </w:p>
  </w:footnote>
  <w:footnote w:type="continuationSeparator" w:id="0">
    <w:p w14:paraId="38B53E9D" w14:textId="77777777" w:rsidR="00AE2371" w:rsidRDefault="00AE2371" w:rsidP="00E71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247483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0" o:spid="_x0000_i1064" type="#_x0000_t75" style="width:65.25pt;height:40.55pt;visibility:visible;mso-wrap-style:square" o:bullet="t">
        <v:imagedata r:id="rId1" o:title=""/>
      </v:shape>
    </w:pict>
  </w:numPicBullet>
  <w:abstractNum w:abstractNumId="0" w15:restartNumberingAfterBreak="0">
    <w:nsid w:val="098F65F9"/>
    <w:multiLevelType w:val="hybridMultilevel"/>
    <w:tmpl w:val="931281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A17A2"/>
    <w:multiLevelType w:val="hybridMultilevel"/>
    <w:tmpl w:val="AFDAD20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05667"/>
    <w:multiLevelType w:val="hybridMultilevel"/>
    <w:tmpl w:val="3D2AE5F4"/>
    <w:lvl w:ilvl="0" w:tplc="5762D99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26D7123"/>
    <w:multiLevelType w:val="hybridMultilevel"/>
    <w:tmpl w:val="46103D48"/>
    <w:lvl w:ilvl="0" w:tplc="080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942B1"/>
    <w:multiLevelType w:val="hybridMultilevel"/>
    <w:tmpl w:val="96E69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F7556"/>
    <w:multiLevelType w:val="multilevel"/>
    <w:tmpl w:val="65529B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7" w:hanging="73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7" w15:restartNumberingAfterBreak="0">
    <w:nsid w:val="2BF333A7"/>
    <w:multiLevelType w:val="hybridMultilevel"/>
    <w:tmpl w:val="2C229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06C90"/>
    <w:multiLevelType w:val="hybridMultilevel"/>
    <w:tmpl w:val="1632DC8A"/>
    <w:lvl w:ilvl="0" w:tplc="25FC7954">
      <w:numFmt w:val="bullet"/>
      <w:lvlText w:val="•"/>
      <w:lvlJc w:val="left"/>
      <w:pPr>
        <w:ind w:left="719" w:hanging="435"/>
      </w:pPr>
      <w:rPr>
        <w:rFonts w:ascii="Corbel" w:eastAsiaTheme="minorHAnsi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F2E3868"/>
    <w:multiLevelType w:val="hybridMultilevel"/>
    <w:tmpl w:val="65EC657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30E6488"/>
    <w:multiLevelType w:val="hybridMultilevel"/>
    <w:tmpl w:val="E08AC56E"/>
    <w:lvl w:ilvl="0" w:tplc="080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1" w15:restartNumberingAfterBreak="0">
    <w:nsid w:val="38A967CC"/>
    <w:multiLevelType w:val="hybridMultilevel"/>
    <w:tmpl w:val="DEB2E81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976CB6"/>
    <w:multiLevelType w:val="hybridMultilevel"/>
    <w:tmpl w:val="EA348C46"/>
    <w:lvl w:ilvl="0" w:tplc="B02E41E2">
      <w:numFmt w:val="bullet"/>
      <w:lvlText w:val="•"/>
      <w:lvlJc w:val="left"/>
      <w:pPr>
        <w:ind w:left="719" w:hanging="435"/>
      </w:pPr>
      <w:rPr>
        <w:rFonts w:ascii="Corbel" w:eastAsiaTheme="minorHAnsi" w:hAnsi="Corbe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D77EA"/>
    <w:multiLevelType w:val="hybridMultilevel"/>
    <w:tmpl w:val="F2AA15B2"/>
    <w:lvl w:ilvl="0" w:tplc="25FC7954">
      <w:numFmt w:val="bullet"/>
      <w:lvlText w:val="•"/>
      <w:lvlJc w:val="left"/>
      <w:pPr>
        <w:ind w:left="719" w:hanging="435"/>
      </w:pPr>
      <w:rPr>
        <w:rFonts w:ascii="Corbel" w:eastAsiaTheme="minorHAnsi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8FA66D5"/>
    <w:multiLevelType w:val="hybridMultilevel"/>
    <w:tmpl w:val="7FC084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B2798"/>
    <w:multiLevelType w:val="hybridMultilevel"/>
    <w:tmpl w:val="BC14E3E4"/>
    <w:lvl w:ilvl="0" w:tplc="1D7ED6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41921"/>
    <w:multiLevelType w:val="hybridMultilevel"/>
    <w:tmpl w:val="920C5B5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76074"/>
    <w:multiLevelType w:val="hybridMultilevel"/>
    <w:tmpl w:val="08F2657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EAA1369"/>
    <w:multiLevelType w:val="hybridMultilevel"/>
    <w:tmpl w:val="BEA44C82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956FD"/>
    <w:multiLevelType w:val="hybridMultilevel"/>
    <w:tmpl w:val="3386F360"/>
    <w:lvl w:ilvl="0" w:tplc="5D62122A">
      <w:numFmt w:val="bullet"/>
      <w:lvlText w:val="•"/>
      <w:lvlJc w:val="left"/>
      <w:pPr>
        <w:ind w:left="1080" w:hanging="720"/>
      </w:pPr>
      <w:rPr>
        <w:rFonts w:ascii="Corbel" w:eastAsiaTheme="minorHAnsi" w:hAnsi="Corbe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32F92"/>
    <w:multiLevelType w:val="hybridMultilevel"/>
    <w:tmpl w:val="4F6EB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21691"/>
    <w:multiLevelType w:val="hybridMultilevel"/>
    <w:tmpl w:val="56DEF31C"/>
    <w:lvl w:ilvl="0" w:tplc="2C26384E">
      <w:numFmt w:val="bullet"/>
      <w:lvlText w:val="•"/>
      <w:lvlJc w:val="left"/>
      <w:pPr>
        <w:ind w:left="719" w:hanging="435"/>
      </w:pPr>
      <w:rPr>
        <w:rFonts w:ascii="Corbel" w:eastAsiaTheme="minorHAnsi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14F6332"/>
    <w:multiLevelType w:val="hybridMultilevel"/>
    <w:tmpl w:val="A5820E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A53219"/>
    <w:multiLevelType w:val="hybridMultilevel"/>
    <w:tmpl w:val="77F0AD82"/>
    <w:lvl w:ilvl="0" w:tplc="08090003">
      <w:start w:val="1"/>
      <w:numFmt w:val="bullet"/>
      <w:lvlText w:val="o"/>
      <w:lvlJc w:val="left"/>
      <w:pPr>
        <w:ind w:left="719" w:hanging="435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8232F2"/>
    <w:multiLevelType w:val="hybridMultilevel"/>
    <w:tmpl w:val="188863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62321"/>
    <w:multiLevelType w:val="hybridMultilevel"/>
    <w:tmpl w:val="E52C5306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8AB410E"/>
    <w:multiLevelType w:val="hybridMultilevel"/>
    <w:tmpl w:val="06344D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942B2B"/>
    <w:multiLevelType w:val="hybridMultilevel"/>
    <w:tmpl w:val="0BDC5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67B72"/>
    <w:multiLevelType w:val="hybridMultilevel"/>
    <w:tmpl w:val="446423D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BD23413"/>
    <w:multiLevelType w:val="hybridMultilevel"/>
    <w:tmpl w:val="FE28FB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B608AB"/>
    <w:multiLevelType w:val="hybridMultilevel"/>
    <w:tmpl w:val="A0020E7C"/>
    <w:lvl w:ilvl="0" w:tplc="08090003">
      <w:start w:val="1"/>
      <w:numFmt w:val="bullet"/>
      <w:lvlText w:val="o"/>
      <w:lvlJc w:val="left"/>
      <w:pPr>
        <w:ind w:left="719" w:hanging="435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D6CB1"/>
    <w:multiLevelType w:val="hybridMultilevel"/>
    <w:tmpl w:val="2C90DB8A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8B8757A"/>
    <w:multiLevelType w:val="hybridMultilevel"/>
    <w:tmpl w:val="17B25008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9"/>
  </w:num>
  <w:num w:numId="2">
    <w:abstractNumId w:val="20"/>
  </w:num>
  <w:num w:numId="3">
    <w:abstractNumId w:val="4"/>
  </w:num>
  <w:num w:numId="4">
    <w:abstractNumId w:val="13"/>
  </w:num>
  <w:num w:numId="5">
    <w:abstractNumId w:val="6"/>
  </w:num>
  <w:num w:numId="6">
    <w:abstractNumId w:val="5"/>
  </w:num>
  <w:num w:numId="7">
    <w:abstractNumId w:val="22"/>
  </w:num>
  <w:num w:numId="8">
    <w:abstractNumId w:val="2"/>
  </w:num>
  <w:num w:numId="9">
    <w:abstractNumId w:val="30"/>
  </w:num>
  <w:num w:numId="10">
    <w:abstractNumId w:val="23"/>
  </w:num>
  <w:num w:numId="11">
    <w:abstractNumId w:val="29"/>
  </w:num>
  <w:num w:numId="12">
    <w:abstractNumId w:val="29"/>
  </w:num>
  <w:num w:numId="13">
    <w:abstractNumId w:val="7"/>
  </w:num>
  <w:num w:numId="14">
    <w:abstractNumId w:val="25"/>
  </w:num>
  <w:num w:numId="15">
    <w:abstractNumId w:val="31"/>
  </w:num>
  <w:num w:numId="16">
    <w:abstractNumId w:val="1"/>
  </w:num>
  <w:num w:numId="17">
    <w:abstractNumId w:val="24"/>
  </w:num>
  <w:num w:numId="18">
    <w:abstractNumId w:val="26"/>
  </w:num>
  <w:num w:numId="19">
    <w:abstractNumId w:val="3"/>
  </w:num>
  <w:num w:numId="20">
    <w:abstractNumId w:val="10"/>
  </w:num>
  <w:num w:numId="21">
    <w:abstractNumId w:val="11"/>
  </w:num>
  <w:num w:numId="22">
    <w:abstractNumId w:val="0"/>
  </w:num>
  <w:num w:numId="23">
    <w:abstractNumId w:val="15"/>
  </w:num>
  <w:num w:numId="24">
    <w:abstractNumId w:val="21"/>
  </w:num>
  <w:num w:numId="25">
    <w:abstractNumId w:val="9"/>
  </w:num>
  <w:num w:numId="26">
    <w:abstractNumId w:val="14"/>
  </w:num>
  <w:num w:numId="27">
    <w:abstractNumId w:val="32"/>
  </w:num>
  <w:num w:numId="28">
    <w:abstractNumId w:val="19"/>
  </w:num>
  <w:num w:numId="29">
    <w:abstractNumId w:val="12"/>
  </w:num>
  <w:num w:numId="30">
    <w:abstractNumId w:val="18"/>
  </w:num>
  <w:num w:numId="31">
    <w:abstractNumId w:val="28"/>
  </w:num>
  <w:num w:numId="32">
    <w:abstractNumId w:val="17"/>
  </w:num>
  <w:num w:numId="33">
    <w:abstractNumId w:val="27"/>
  </w:num>
  <w:num w:numId="34">
    <w:abstractNumId w:val="8"/>
  </w:num>
  <w:num w:numId="35">
    <w:abstractNumId w:val="16"/>
  </w:num>
  <w:num w:numId="36">
    <w:abstractNumId w:val="33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C20"/>
    <w:rsid w:val="00006FB5"/>
    <w:rsid w:val="000108A2"/>
    <w:rsid w:val="000117C4"/>
    <w:rsid w:val="00011FF1"/>
    <w:rsid w:val="0002200E"/>
    <w:rsid w:val="0003441C"/>
    <w:rsid w:val="00041F47"/>
    <w:rsid w:val="0006261B"/>
    <w:rsid w:val="000811F4"/>
    <w:rsid w:val="00083048"/>
    <w:rsid w:val="00092C46"/>
    <w:rsid w:val="000B12EB"/>
    <w:rsid w:val="000B1630"/>
    <w:rsid w:val="000B4B04"/>
    <w:rsid w:val="000B56BF"/>
    <w:rsid w:val="000C4C20"/>
    <w:rsid w:val="000D0FB4"/>
    <w:rsid w:val="000D14F9"/>
    <w:rsid w:val="000E082B"/>
    <w:rsid w:val="000E2E3E"/>
    <w:rsid w:val="000F1EE6"/>
    <w:rsid w:val="000F3AB3"/>
    <w:rsid w:val="000F5D01"/>
    <w:rsid w:val="000F6E14"/>
    <w:rsid w:val="000F7717"/>
    <w:rsid w:val="00106D84"/>
    <w:rsid w:val="00112FFA"/>
    <w:rsid w:val="00114AA9"/>
    <w:rsid w:val="00123E3F"/>
    <w:rsid w:val="00127C5F"/>
    <w:rsid w:val="001419D9"/>
    <w:rsid w:val="00141AC3"/>
    <w:rsid w:val="00143E31"/>
    <w:rsid w:val="00153D75"/>
    <w:rsid w:val="0016462A"/>
    <w:rsid w:val="00166BC2"/>
    <w:rsid w:val="00183631"/>
    <w:rsid w:val="001875F1"/>
    <w:rsid w:val="0019097D"/>
    <w:rsid w:val="001943EC"/>
    <w:rsid w:val="001A0812"/>
    <w:rsid w:val="001A1FD8"/>
    <w:rsid w:val="001A4CE9"/>
    <w:rsid w:val="001B2BDB"/>
    <w:rsid w:val="001B6867"/>
    <w:rsid w:val="001B7187"/>
    <w:rsid w:val="001C0B66"/>
    <w:rsid w:val="001C2425"/>
    <w:rsid w:val="001C3CC5"/>
    <w:rsid w:val="001D7239"/>
    <w:rsid w:val="001D7464"/>
    <w:rsid w:val="001D79DD"/>
    <w:rsid w:val="001E19DF"/>
    <w:rsid w:val="001F45AD"/>
    <w:rsid w:val="002028F6"/>
    <w:rsid w:val="00216CA2"/>
    <w:rsid w:val="00220673"/>
    <w:rsid w:val="00220B18"/>
    <w:rsid w:val="00226B91"/>
    <w:rsid w:val="00237489"/>
    <w:rsid w:val="00237EC6"/>
    <w:rsid w:val="00247F14"/>
    <w:rsid w:val="00262155"/>
    <w:rsid w:val="00263189"/>
    <w:rsid w:val="00281013"/>
    <w:rsid w:val="00294CBE"/>
    <w:rsid w:val="0029511D"/>
    <w:rsid w:val="0029766D"/>
    <w:rsid w:val="002A071C"/>
    <w:rsid w:val="002B0C55"/>
    <w:rsid w:val="002D41EE"/>
    <w:rsid w:val="002E076A"/>
    <w:rsid w:val="002E3A20"/>
    <w:rsid w:val="002F65C8"/>
    <w:rsid w:val="0030342E"/>
    <w:rsid w:val="00305E11"/>
    <w:rsid w:val="00311394"/>
    <w:rsid w:val="0031277C"/>
    <w:rsid w:val="00313274"/>
    <w:rsid w:val="00327501"/>
    <w:rsid w:val="003277BA"/>
    <w:rsid w:val="00327A26"/>
    <w:rsid w:val="00340B80"/>
    <w:rsid w:val="00344A2D"/>
    <w:rsid w:val="00351184"/>
    <w:rsid w:val="00354AF8"/>
    <w:rsid w:val="003566E4"/>
    <w:rsid w:val="0037133C"/>
    <w:rsid w:val="00371F10"/>
    <w:rsid w:val="00381773"/>
    <w:rsid w:val="003842A3"/>
    <w:rsid w:val="0038586B"/>
    <w:rsid w:val="003A14EF"/>
    <w:rsid w:val="003D0F5F"/>
    <w:rsid w:val="003E1F23"/>
    <w:rsid w:val="003E479C"/>
    <w:rsid w:val="003E78CA"/>
    <w:rsid w:val="003F086C"/>
    <w:rsid w:val="003F3194"/>
    <w:rsid w:val="004068DE"/>
    <w:rsid w:val="00415427"/>
    <w:rsid w:val="004232A7"/>
    <w:rsid w:val="004242BA"/>
    <w:rsid w:val="00433BDB"/>
    <w:rsid w:val="0043566C"/>
    <w:rsid w:val="0044254D"/>
    <w:rsid w:val="00443C9F"/>
    <w:rsid w:val="0045204A"/>
    <w:rsid w:val="00477E7E"/>
    <w:rsid w:val="004845EB"/>
    <w:rsid w:val="00485405"/>
    <w:rsid w:val="0049600B"/>
    <w:rsid w:val="004A48BA"/>
    <w:rsid w:val="004A6370"/>
    <w:rsid w:val="004B6520"/>
    <w:rsid w:val="004B6747"/>
    <w:rsid w:val="004C6C6F"/>
    <w:rsid w:val="004D012D"/>
    <w:rsid w:val="004D4571"/>
    <w:rsid w:val="004D5084"/>
    <w:rsid w:val="004D77DE"/>
    <w:rsid w:val="004E2C52"/>
    <w:rsid w:val="004F3A2A"/>
    <w:rsid w:val="00502D62"/>
    <w:rsid w:val="00503867"/>
    <w:rsid w:val="00505D5C"/>
    <w:rsid w:val="00513BE6"/>
    <w:rsid w:val="00516D9A"/>
    <w:rsid w:val="00531213"/>
    <w:rsid w:val="00532477"/>
    <w:rsid w:val="00553AF2"/>
    <w:rsid w:val="00554710"/>
    <w:rsid w:val="00560289"/>
    <w:rsid w:val="00561F2A"/>
    <w:rsid w:val="005710D1"/>
    <w:rsid w:val="00585C94"/>
    <w:rsid w:val="00587ACA"/>
    <w:rsid w:val="005907CF"/>
    <w:rsid w:val="00595173"/>
    <w:rsid w:val="00596F7A"/>
    <w:rsid w:val="005A39E3"/>
    <w:rsid w:val="005A4B58"/>
    <w:rsid w:val="005B5088"/>
    <w:rsid w:val="005C0237"/>
    <w:rsid w:val="005D42E7"/>
    <w:rsid w:val="005D7B71"/>
    <w:rsid w:val="005E616C"/>
    <w:rsid w:val="005F03FB"/>
    <w:rsid w:val="005F4499"/>
    <w:rsid w:val="00603C6F"/>
    <w:rsid w:val="00607A9E"/>
    <w:rsid w:val="00623218"/>
    <w:rsid w:val="006338F6"/>
    <w:rsid w:val="006477A4"/>
    <w:rsid w:val="00654860"/>
    <w:rsid w:val="00655E3C"/>
    <w:rsid w:val="0065720E"/>
    <w:rsid w:val="00660F8A"/>
    <w:rsid w:val="00661713"/>
    <w:rsid w:val="0067304F"/>
    <w:rsid w:val="006942E3"/>
    <w:rsid w:val="00695E6D"/>
    <w:rsid w:val="006A711B"/>
    <w:rsid w:val="006C128D"/>
    <w:rsid w:val="006C5603"/>
    <w:rsid w:val="006C7237"/>
    <w:rsid w:val="006F0ECB"/>
    <w:rsid w:val="006F36CB"/>
    <w:rsid w:val="006F549D"/>
    <w:rsid w:val="00701178"/>
    <w:rsid w:val="00703074"/>
    <w:rsid w:val="007075FB"/>
    <w:rsid w:val="00714974"/>
    <w:rsid w:val="0071641C"/>
    <w:rsid w:val="00720560"/>
    <w:rsid w:val="00727174"/>
    <w:rsid w:val="00727CDF"/>
    <w:rsid w:val="0073432E"/>
    <w:rsid w:val="00734AA9"/>
    <w:rsid w:val="0073702A"/>
    <w:rsid w:val="0074012D"/>
    <w:rsid w:val="00740E38"/>
    <w:rsid w:val="00750509"/>
    <w:rsid w:val="00754FFE"/>
    <w:rsid w:val="0076193A"/>
    <w:rsid w:val="007638B8"/>
    <w:rsid w:val="007730CE"/>
    <w:rsid w:val="007A4F6C"/>
    <w:rsid w:val="007B3E85"/>
    <w:rsid w:val="007D0528"/>
    <w:rsid w:val="007D2103"/>
    <w:rsid w:val="007D430A"/>
    <w:rsid w:val="007D735D"/>
    <w:rsid w:val="007D7786"/>
    <w:rsid w:val="007D78D5"/>
    <w:rsid w:val="007E0CC0"/>
    <w:rsid w:val="007E159E"/>
    <w:rsid w:val="007E191F"/>
    <w:rsid w:val="007F270D"/>
    <w:rsid w:val="007F5EE0"/>
    <w:rsid w:val="00802ADB"/>
    <w:rsid w:val="00802E4B"/>
    <w:rsid w:val="00806727"/>
    <w:rsid w:val="008121A2"/>
    <w:rsid w:val="00832A99"/>
    <w:rsid w:val="0083433E"/>
    <w:rsid w:val="008369ED"/>
    <w:rsid w:val="008472CF"/>
    <w:rsid w:val="00856D1D"/>
    <w:rsid w:val="00857541"/>
    <w:rsid w:val="00861DE7"/>
    <w:rsid w:val="00861EE0"/>
    <w:rsid w:val="0087250B"/>
    <w:rsid w:val="00890994"/>
    <w:rsid w:val="008945CC"/>
    <w:rsid w:val="00894754"/>
    <w:rsid w:val="00896BA2"/>
    <w:rsid w:val="008A5A4F"/>
    <w:rsid w:val="008C300E"/>
    <w:rsid w:val="008D7CA9"/>
    <w:rsid w:val="008E73C6"/>
    <w:rsid w:val="008F179F"/>
    <w:rsid w:val="008F1825"/>
    <w:rsid w:val="008F1F04"/>
    <w:rsid w:val="008F4159"/>
    <w:rsid w:val="008F636F"/>
    <w:rsid w:val="00920537"/>
    <w:rsid w:val="009225E5"/>
    <w:rsid w:val="0093309D"/>
    <w:rsid w:val="0093445E"/>
    <w:rsid w:val="00940997"/>
    <w:rsid w:val="009432AC"/>
    <w:rsid w:val="0095336F"/>
    <w:rsid w:val="00955601"/>
    <w:rsid w:val="00956787"/>
    <w:rsid w:val="00991736"/>
    <w:rsid w:val="009920C5"/>
    <w:rsid w:val="00993850"/>
    <w:rsid w:val="009A5B09"/>
    <w:rsid w:val="009B7AB5"/>
    <w:rsid w:val="009D180E"/>
    <w:rsid w:val="009F6BB1"/>
    <w:rsid w:val="00A02E9A"/>
    <w:rsid w:val="00A031B1"/>
    <w:rsid w:val="00A0722F"/>
    <w:rsid w:val="00A3330B"/>
    <w:rsid w:val="00A57993"/>
    <w:rsid w:val="00A661B3"/>
    <w:rsid w:val="00A764AC"/>
    <w:rsid w:val="00A83921"/>
    <w:rsid w:val="00A83959"/>
    <w:rsid w:val="00A90C75"/>
    <w:rsid w:val="00A91F94"/>
    <w:rsid w:val="00A96584"/>
    <w:rsid w:val="00AB0720"/>
    <w:rsid w:val="00AB21AC"/>
    <w:rsid w:val="00AC0CDB"/>
    <w:rsid w:val="00AC4155"/>
    <w:rsid w:val="00AC677F"/>
    <w:rsid w:val="00AD32B0"/>
    <w:rsid w:val="00AD56B1"/>
    <w:rsid w:val="00AE2371"/>
    <w:rsid w:val="00AE5C94"/>
    <w:rsid w:val="00B15A4E"/>
    <w:rsid w:val="00B3401F"/>
    <w:rsid w:val="00B34320"/>
    <w:rsid w:val="00B34603"/>
    <w:rsid w:val="00B453A6"/>
    <w:rsid w:val="00B45600"/>
    <w:rsid w:val="00B57323"/>
    <w:rsid w:val="00B65E45"/>
    <w:rsid w:val="00B66DE4"/>
    <w:rsid w:val="00B720D8"/>
    <w:rsid w:val="00B82845"/>
    <w:rsid w:val="00B83F4D"/>
    <w:rsid w:val="00B84B85"/>
    <w:rsid w:val="00B861E3"/>
    <w:rsid w:val="00B86AF3"/>
    <w:rsid w:val="00B8742D"/>
    <w:rsid w:val="00B97DE0"/>
    <w:rsid w:val="00BC0F6B"/>
    <w:rsid w:val="00BD0E87"/>
    <w:rsid w:val="00BD73DD"/>
    <w:rsid w:val="00BE022E"/>
    <w:rsid w:val="00BE0365"/>
    <w:rsid w:val="00BE419C"/>
    <w:rsid w:val="00BF5322"/>
    <w:rsid w:val="00C02FA7"/>
    <w:rsid w:val="00C0585E"/>
    <w:rsid w:val="00C2509D"/>
    <w:rsid w:val="00C314A8"/>
    <w:rsid w:val="00C34BB9"/>
    <w:rsid w:val="00C36CBE"/>
    <w:rsid w:val="00C37765"/>
    <w:rsid w:val="00C43B23"/>
    <w:rsid w:val="00C47E5D"/>
    <w:rsid w:val="00C537B5"/>
    <w:rsid w:val="00C56592"/>
    <w:rsid w:val="00C56FD9"/>
    <w:rsid w:val="00C63E7D"/>
    <w:rsid w:val="00C76123"/>
    <w:rsid w:val="00C77F50"/>
    <w:rsid w:val="00C85A37"/>
    <w:rsid w:val="00C91FDE"/>
    <w:rsid w:val="00C93A35"/>
    <w:rsid w:val="00CA368C"/>
    <w:rsid w:val="00CB34A9"/>
    <w:rsid w:val="00CB75DC"/>
    <w:rsid w:val="00CB7B4A"/>
    <w:rsid w:val="00CB7C48"/>
    <w:rsid w:val="00CE5A87"/>
    <w:rsid w:val="00CF4645"/>
    <w:rsid w:val="00D05A9E"/>
    <w:rsid w:val="00D228C1"/>
    <w:rsid w:val="00D36652"/>
    <w:rsid w:val="00D406AD"/>
    <w:rsid w:val="00D41B2B"/>
    <w:rsid w:val="00D50AD7"/>
    <w:rsid w:val="00D53EDE"/>
    <w:rsid w:val="00D61901"/>
    <w:rsid w:val="00D62452"/>
    <w:rsid w:val="00D85AB3"/>
    <w:rsid w:val="00DA6AF6"/>
    <w:rsid w:val="00DC5A24"/>
    <w:rsid w:val="00DC7E33"/>
    <w:rsid w:val="00DF1303"/>
    <w:rsid w:val="00DF344C"/>
    <w:rsid w:val="00E126C5"/>
    <w:rsid w:val="00E126DB"/>
    <w:rsid w:val="00E17942"/>
    <w:rsid w:val="00E207FF"/>
    <w:rsid w:val="00E21EF5"/>
    <w:rsid w:val="00E2507A"/>
    <w:rsid w:val="00E44A37"/>
    <w:rsid w:val="00E535A3"/>
    <w:rsid w:val="00E547F3"/>
    <w:rsid w:val="00E5582E"/>
    <w:rsid w:val="00E6595B"/>
    <w:rsid w:val="00E71C68"/>
    <w:rsid w:val="00E75F75"/>
    <w:rsid w:val="00E8024A"/>
    <w:rsid w:val="00E8693C"/>
    <w:rsid w:val="00EA31B7"/>
    <w:rsid w:val="00ED4F64"/>
    <w:rsid w:val="00ED7502"/>
    <w:rsid w:val="00EE06DF"/>
    <w:rsid w:val="00EF358A"/>
    <w:rsid w:val="00F03761"/>
    <w:rsid w:val="00F119F7"/>
    <w:rsid w:val="00F252A7"/>
    <w:rsid w:val="00F47899"/>
    <w:rsid w:val="00F540FA"/>
    <w:rsid w:val="00F7167D"/>
    <w:rsid w:val="00F77647"/>
    <w:rsid w:val="00F81C5E"/>
    <w:rsid w:val="00F82169"/>
    <w:rsid w:val="00F934B6"/>
    <w:rsid w:val="00F95754"/>
    <w:rsid w:val="00FA1128"/>
    <w:rsid w:val="00FB0797"/>
    <w:rsid w:val="00FB544B"/>
    <w:rsid w:val="00FC3E20"/>
    <w:rsid w:val="00FC7B17"/>
    <w:rsid w:val="00FD7E5E"/>
    <w:rsid w:val="00FE227B"/>
    <w:rsid w:val="00FF3CD0"/>
    <w:rsid w:val="00FF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011A2C72"/>
  <w15:docId w15:val="{0702D260-A5FD-4935-A8DE-0DF4546D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773"/>
    <w:rPr>
      <w:color w:val="262626" w:themeColor="accent1" w:themeShade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67D"/>
    <w:pPr>
      <w:jc w:val="center"/>
      <w:outlineLvl w:val="0"/>
    </w:pPr>
    <w:rPr>
      <w:rFonts w:asciiTheme="majorHAnsi" w:hAnsiTheme="majorHAnsi"/>
      <w:caps/>
      <w:color w:val="FFFFFF" w:themeColor="background1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7167D"/>
    <w:pPr>
      <w:outlineLvl w:val="1"/>
    </w:pPr>
    <w:rPr>
      <w:color w:val="595959" w:themeColor="text1" w:themeTint="A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67D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1773"/>
    <w:pPr>
      <w:jc w:val="right"/>
      <w:outlineLvl w:val="3"/>
    </w:pPr>
    <w:rPr>
      <w:rFonts w:asciiTheme="majorHAnsi" w:hAnsiTheme="majorHAnsi"/>
      <w:color w:val="333333" w:themeColor="accent1"/>
      <w:sz w:val="24"/>
    </w:rPr>
  </w:style>
  <w:style w:type="paragraph" w:styleId="Heading6">
    <w:name w:val="heading 6"/>
    <w:basedOn w:val="Normal"/>
    <w:next w:val="Normal"/>
    <w:link w:val="Heading6Char"/>
    <w:unhideWhenUsed/>
    <w:qFormat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7365D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tro">
    <w:name w:val="Intro"/>
    <w:basedOn w:val="Normal"/>
    <w:qFormat/>
    <w:rsid w:val="00381773"/>
    <w:pPr>
      <w:ind w:left="1440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F7167D"/>
    <w:rPr>
      <w:rFonts w:asciiTheme="majorHAnsi" w:hAnsiTheme="majorHAnsi"/>
      <w:caps/>
      <w:color w:val="595959" w:themeColor="text1" w:themeTint="A6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7167D"/>
    <w:rPr>
      <w:rFonts w:asciiTheme="majorHAnsi" w:hAnsiTheme="majorHAnsi"/>
      <w:caps/>
      <w:color w:val="FFFFFF" w:themeColor="background1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333333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7365D" w:themeColor="text2" w:themeShade="BF"/>
      <w:sz w:val="60"/>
    </w:rPr>
  </w:style>
  <w:style w:type="paragraph" w:customStyle="1" w:styleId="TabName">
    <w:name w:val="Tab Name"/>
    <w:basedOn w:val="Normal"/>
    <w:rsid w:val="00381773"/>
    <w:pPr>
      <w:jc w:val="center"/>
    </w:pPr>
    <w:rPr>
      <w:color w:val="333333" w:themeColor="accent1"/>
      <w:sz w:val="32"/>
    </w:rPr>
  </w:style>
  <w:style w:type="paragraph" w:styleId="ListParagraph">
    <w:name w:val="List Paragraph"/>
    <w:basedOn w:val="Normal"/>
    <w:uiPriority w:val="34"/>
    <w:qFormat/>
    <w:rsid w:val="000D0FB4"/>
    <w:pPr>
      <w:spacing w:after="400" w:line="240" w:lineRule="auto"/>
      <w:jc w:val="center"/>
    </w:pPr>
    <w:rPr>
      <w:color w:val="333333" w:themeColor="accent1"/>
      <w:sz w:val="32"/>
      <w:lang w:bidi="hi-IN"/>
    </w:rPr>
  </w:style>
  <w:style w:type="paragraph" w:customStyle="1" w:styleId="1Spine">
    <w:name w:val="1&quot; Spine"/>
    <w:basedOn w:val="Normal"/>
    <w:qFormat/>
    <w:rsid w:val="00DC5A24"/>
    <w:pPr>
      <w:spacing w:after="0" w:line="240" w:lineRule="auto"/>
      <w:jc w:val="center"/>
    </w:pPr>
    <w:rPr>
      <w:b/>
      <w:color w:val="8064A2" w:themeColor="accent4"/>
      <w:sz w:val="44"/>
      <w:szCs w:val="44"/>
      <w:lang w:bidi="hi-IN"/>
    </w:rPr>
  </w:style>
  <w:style w:type="paragraph" w:customStyle="1" w:styleId="15Spine">
    <w:name w:val="1.5&quot; Spine"/>
    <w:basedOn w:val="Normal"/>
    <w:qFormat/>
    <w:rsid w:val="00DC5A24"/>
    <w:pPr>
      <w:spacing w:after="0" w:line="240" w:lineRule="auto"/>
      <w:jc w:val="center"/>
    </w:pPr>
    <w:rPr>
      <w:b/>
      <w:color w:val="8064A2" w:themeColor="accent4"/>
      <w:sz w:val="48"/>
      <w:szCs w:val="48"/>
      <w:lang w:bidi="hi-IN"/>
    </w:rPr>
  </w:style>
  <w:style w:type="paragraph" w:customStyle="1" w:styleId="2Spine">
    <w:name w:val="2&quot; Spine"/>
    <w:basedOn w:val="Normal"/>
    <w:qFormat/>
    <w:rsid w:val="00DC5A24"/>
    <w:pPr>
      <w:spacing w:after="0" w:line="240" w:lineRule="auto"/>
      <w:jc w:val="center"/>
    </w:pPr>
    <w:rPr>
      <w:b/>
      <w:color w:val="8064A2" w:themeColor="accent4"/>
      <w:sz w:val="56"/>
      <w:szCs w:val="56"/>
      <w:lang w:bidi="hi-IN"/>
    </w:rPr>
  </w:style>
  <w:style w:type="paragraph" w:customStyle="1" w:styleId="3Spine">
    <w:name w:val="3&quot; Spine"/>
    <w:basedOn w:val="Normal"/>
    <w:qFormat/>
    <w:rsid w:val="00DC5A24"/>
    <w:pPr>
      <w:spacing w:after="0" w:line="240" w:lineRule="auto"/>
      <w:jc w:val="center"/>
    </w:pPr>
    <w:rPr>
      <w:b/>
      <w:color w:val="8064A2" w:themeColor="accent4"/>
      <w:sz w:val="64"/>
      <w:szCs w:val="64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F7167D"/>
    <w:rPr>
      <w:rFonts w:asciiTheme="majorHAnsi" w:hAnsiTheme="majorHAnsi"/>
      <w:caps/>
      <w:color w:val="FFFFFF" w:themeColor="background1"/>
      <w:sz w:val="56"/>
      <w:szCs w:val="56"/>
    </w:rPr>
  </w:style>
  <w:style w:type="paragraph" w:customStyle="1" w:styleId="ClassName">
    <w:name w:val="Class Name"/>
    <w:basedOn w:val="Heading6"/>
    <w:qFormat/>
    <w:rsid w:val="00381773"/>
    <w:pPr>
      <w:jc w:val="center"/>
    </w:pPr>
    <w:rPr>
      <w:rFonts w:asciiTheme="majorHAnsi" w:hAnsiTheme="majorHAnsi"/>
      <w:caps/>
      <w:color w:val="333333" w:themeColor="accent1"/>
      <w:sz w:val="44"/>
    </w:rPr>
  </w:style>
  <w:style w:type="paragraph" w:styleId="Title">
    <w:name w:val="Title"/>
    <w:basedOn w:val="Heading3"/>
    <w:next w:val="Normal"/>
    <w:link w:val="TitleChar"/>
    <w:uiPriority w:val="10"/>
    <w:qFormat/>
    <w:rsid w:val="00381773"/>
  </w:style>
  <w:style w:type="character" w:customStyle="1" w:styleId="TitleChar">
    <w:name w:val="Title Char"/>
    <w:basedOn w:val="DefaultParagraphFont"/>
    <w:link w:val="Title"/>
    <w:uiPriority w:val="10"/>
    <w:rsid w:val="00381773"/>
    <w:rPr>
      <w:rFonts w:asciiTheme="majorHAnsi" w:hAnsiTheme="majorHAnsi"/>
      <w:caps/>
      <w:color w:val="333333" w:themeColor="accent1"/>
      <w:sz w:val="36"/>
      <w:szCs w:val="36"/>
    </w:rPr>
  </w:style>
  <w:style w:type="paragraph" w:customStyle="1" w:styleId="Subtitle2">
    <w:name w:val="Subtitle 2"/>
    <w:link w:val="Subtitle2Char"/>
    <w:qFormat/>
    <w:rsid w:val="000D0FB4"/>
    <w:pPr>
      <w:spacing w:line="240" w:lineRule="auto"/>
      <w:jc w:val="center"/>
    </w:pPr>
    <w:rPr>
      <w:rFonts w:ascii="Microsoft Office Preview Font" w:hAnsi="Microsoft Office Preview Font"/>
      <w:color w:val="948A54" w:themeColor="background2" w:themeShade="80"/>
      <w:sz w:val="32"/>
      <w:szCs w:val="32"/>
    </w:rPr>
  </w:style>
  <w:style w:type="paragraph" w:styleId="NoSpacing">
    <w:name w:val="No Spacing"/>
    <w:uiPriority w:val="1"/>
    <w:qFormat/>
    <w:rsid w:val="000D0FB4"/>
    <w:pPr>
      <w:spacing w:after="0" w:line="240" w:lineRule="auto"/>
    </w:pPr>
    <w:rPr>
      <w:color w:val="262626" w:themeColor="accent1" w:themeShade="BF"/>
    </w:rPr>
  </w:style>
  <w:style w:type="character" w:customStyle="1" w:styleId="Subtitle2Char">
    <w:name w:val="Subtitle 2 Char"/>
    <w:basedOn w:val="Heading4Char"/>
    <w:link w:val="Subtitle2"/>
    <w:rsid w:val="000D0FB4"/>
    <w:rPr>
      <w:rFonts w:ascii="Microsoft Office Preview Font" w:hAnsi="Microsoft Office Preview Font"/>
      <w:color w:val="948A54" w:themeColor="background2" w:themeShade="80"/>
      <w:sz w:val="32"/>
      <w:szCs w:val="32"/>
    </w:rPr>
  </w:style>
  <w:style w:type="paragraph" w:styleId="NormalWeb">
    <w:name w:val="Normal (Web)"/>
    <w:basedOn w:val="Normal"/>
    <w:uiPriority w:val="99"/>
    <w:unhideWhenUsed/>
    <w:rsid w:val="00740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5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A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AD7"/>
    <w:rPr>
      <w:color w:val="262626" w:themeColor="accent1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A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0AD7"/>
    <w:rPr>
      <w:b/>
      <w:bCs/>
      <w:color w:val="262626" w:themeColor="accent1" w:themeShade="BF"/>
      <w:sz w:val="20"/>
      <w:szCs w:val="20"/>
    </w:rPr>
  </w:style>
  <w:style w:type="paragraph" w:styleId="Revision">
    <w:name w:val="Revision"/>
    <w:hidden/>
    <w:uiPriority w:val="99"/>
    <w:semiHidden/>
    <w:rsid w:val="0016462A"/>
    <w:pPr>
      <w:spacing w:after="0" w:line="240" w:lineRule="auto"/>
    </w:pPr>
    <w:rPr>
      <w:color w:val="26262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9556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2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98.svg"/><Relationship Id="rId21" Type="http://schemas.openxmlformats.org/officeDocument/2006/relationships/image" Target="media/image6.png"/><Relationship Id="rId42" Type="http://schemas.openxmlformats.org/officeDocument/2006/relationships/image" Target="media/image26.sv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svg"/><Relationship Id="rId84" Type="http://schemas.openxmlformats.org/officeDocument/2006/relationships/image" Target="media/image68.svg"/><Relationship Id="rId89" Type="http://schemas.openxmlformats.org/officeDocument/2006/relationships/image" Target="media/image73.png"/><Relationship Id="rId112" Type="http://schemas.openxmlformats.org/officeDocument/2006/relationships/image" Target="media/image93.png"/><Relationship Id="rId133" Type="http://schemas.openxmlformats.org/officeDocument/2006/relationships/image" Target="media/image112.png"/><Relationship Id="rId138" Type="http://schemas.openxmlformats.org/officeDocument/2006/relationships/image" Target="media/image117.png"/><Relationship Id="rId16" Type="http://schemas.openxmlformats.org/officeDocument/2006/relationships/image" Target="media/image32.png"/><Relationship Id="rId107" Type="http://schemas.openxmlformats.org/officeDocument/2006/relationships/image" Target="media/image92.png"/><Relationship Id="rId11" Type="http://schemas.microsoft.com/office/2007/relationships/hdphoto" Target="media/hdphoto1.wdp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svg"/><Relationship Id="rId74" Type="http://schemas.openxmlformats.org/officeDocument/2006/relationships/image" Target="media/image58.svg"/><Relationship Id="rId79" Type="http://schemas.openxmlformats.org/officeDocument/2006/relationships/image" Target="media/image63.png"/><Relationship Id="rId102" Type="http://schemas.openxmlformats.org/officeDocument/2006/relationships/image" Target="media/image86.svg"/><Relationship Id="rId123" Type="http://schemas.openxmlformats.org/officeDocument/2006/relationships/image" Target="media/image104.svg"/><Relationship Id="rId128" Type="http://schemas.openxmlformats.org/officeDocument/2006/relationships/chart" Target="charts/chart4.xml"/><Relationship Id="rId144" Type="http://schemas.openxmlformats.org/officeDocument/2006/relationships/image" Target="media/image123.pn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4.svg"/><Relationship Id="rId95" Type="http://schemas.openxmlformats.org/officeDocument/2006/relationships/image" Target="media/image79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7.png"/><Relationship Id="rId48" Type="http://schemas.openxmlformats.org/officeDocument/2006/relationships/image" Target="media/image32.svg"/><Relationship Id="rId64" Type="http://schemas.openxmlformats.org/officeDocument/2006/relationships/image" Target="media/image48.svg"/><Relationship Id="rId69" Type="http://schemas.openxmlformats.org/officeDocument/2006/relationships/image" Target="media/image53.png"/><Relationship Id="rId113" Type="http://schemas.openxmlformats.org/officeDocument/2006/relationships/image" Target="media/image98.png"/><Relationship Id="rId118" Type="http://schemas.openxmlformats.org/officeDocument/2006/relationships/image" Target="media/image99.png"/><Relationship Id="rId134" Type="http://schemas.openxmlformats.org/officeDocument/2006/relationships/image" Target="media/image113.png"/><Relationship Id="rId139" Type="http://schemas.openxmlformats.org/officeDocument/2006/relationships/image" Target="media/image118.svg"/><Relationship Id="rId80" Type="http://schemas.openxmlformats.org/officeDocument/2006/relationships/image" Target="media/image64.svg"/><Relationship Id="rId85" Type="http://schemas.openxmlformats.org/officeDocument/2006/relationships/image" Target="media/image69.png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7" Type="http://schemas.openxmlformats.org/officeDocument/2006/relationships/chart" Target="charts/chart1.xm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2.sv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103" Type="http://schemas.openxmlformats.org/officeDocument/2006/relationships/image" Target="media/image87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chart" Target="charts/chart5.xml"/><Relationship Id="rId137" Type="http://schemas.openxmlformats.org/officeDocument/2006/relationships/image" Target="media/image116.sv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54" Type="http://schemas.openxmlformats.org/officeDocument/2006/relationships/image" Target="media/image38.svg"/><Relationship Id="rId62" Type="http://schemas.openxmlformats.org/officeDocument/2006/relationships/image" Target="media/image46.svg"/><Relationship Id="rId70" Type="http://schemas.openxmlformats.org/officeDocument/2006/relationships/image" Target="media/image54.sv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svg"/><Relationship Id="rId91" Type="http://schemas.openxmlformats.org/officeDocument/2006/relationships/image" Target="media/image75.png"/><Relationship Id="rId96" Type="http://schemas.openxmlformats.org/officeDocument/2006/relationships/image" Target="media/image80.svg"/><Relationship Id="rId111" Type="http://schemas.openxmlformats.org/officeDocument/2006/relationships/image" Target="media/image96.png"/><Relationship Id="rId132" Type="http://schemas.openxmlformats.org/officeDocument/2006/relationships/image" Target="media/image111.PNG"/><Relationship Id="rId140" Type="http://schemas.openxmlformats.org/officeDocument/2006/relationships/image" Target="media/image119.png"/><Relationship Id="rId145" Type="http://schemas.openxmlformats.org/officeDocument/2006/relationships/image" Target="media/image1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chart" Target="charts/chart3.xm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88.png"/><Relationship Id="rId114" Type="http://schemas.openxmlformats.org/officeDocument/2006/relationships/image" Target="media/image95.png"/><Relationship Id="rId119" Type="http://schemas.openxmlformats.org/officeDocument/2006/relationships/image" Target="media/image100.svg"/><Relationship Id="rId127" Type="http://schemas.openxmlformats.org/officeDocument/2006/relationships/image" Target="media/image108.sv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8.svg"/><Relationship Id="rId52" Type="http://schemas.openxmlformats.org/officeDocument/2006/relationships/image" Target="media/image36.svg"/><Relationship Id="rId60" Type="http://schemas.openxmlformats.org/officeDocument/2006/relationships/image" Target="media/image44.sv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svg"/><Relationship Id="rId81" Type="http://schemas.openxmlformats.org/officeDocument/2006/relationships/image" Target="media/image65.png"/><Relationship Id="rId86" Type="http://schemas.openxmlformats.org/officeDocument/2006/relationships/image" Target="media/image70.svg"/><Relationship Id="rId94" Type="http://schemas.openxmlformats.org/officeDocument/2006/relationships/image" Target="media/image78.sv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3.png"/><Relationship Id="rId130" Type="http://schemas.openxmlformats.org/officeDocument/2006/relationships/image" Target="media/image109.png"/><Relationship Id="rId135" Type="http://schemas.openxmlformats.org/officeDocument/2006/relationships/image" Target="media/image114.svg"/><Relationship Id="rId143" Type="http://schemas.openxmlformats.org/officeDocument/2006/relationships/image" Target="media/image122.svg"/><Relationship Id="rId148" Type="http://schemas.openxmlformats.org/officeDocument/2006/relationships/image" Target="media/image12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" Type="http://schemas.openxmlformats.org/officeDocument/2006/relationships/chart" Target="charts/chart2.xml"/><Relationship Id="rId39" Type="http://schemas.openxmlformats.org/officeDocument/2006/relationships/image" Target="media/image23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4.sv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20" Type="http://schemas.openxmlformats.org/officeDocument/2006/relationships/image" Target="media/image101.png"/><Relationship Id="rId125" Type="http://schemas.openxmlformats.org/officeDocument/2006/relationships/image" Target="media/image106.svg"/><Relationship Id="rId141" Type="http://schemas.openxmlformats.org/officeDocument/2006/relationships/image" Target="media/image120.svg"/><Relationship Id="rId146" Type="http://schemas.openxmlformats.org/officeDocument/2006/relationships/image" Target="media/image125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sv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4.svg"/><Relationship Id="rId45" Type="http://schemas.openxmlformats.org/officeDocument/2006/relationships/image" Target="media/image29.png"/><Relationship Id="rId66" Type="http://schemas.openxmlformats.org/officeDocument/2006/relationships/image" Target="media/image50.svg"/><Relationship Id="rId87" Type="http://schemas.openxmlformats.org/officeDocument/2006/relationships/image" Target="media/image71.png"/><Relationship Id="rId110" Type="http://schemas.openxmlformats.org/officeDocument/2006/relationships/image" Target="media/image91.png"/><Relationship Id="rId115" Type="http://schemas.openxmlformats.org/officeDocument/2006/relationships/image" Target="media/image96.svg"/><Relationship Id="rId131" Type="http://schemas.openxmlformats.org/officeDocument/2006/relationships/image" Target="media/image110.svg"/><Relationship Id="rId136" Type="http://schemas.openxmlformats.org/officeDocument/2006/relationships/image" Target="media/image115.png"/><Relationship Id="rId61" Type="http://schemas.openxmlformats.org/officeDocument/2006/relationships/image" Target="media/image45.png"/><Relationship Id="rId82" Type="http://schemas.openxmlformats.org/officeDocument/2006/relationships/image" Target="media/image66.svg"/><Relationship Id="rId19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0.svg"/><Relationship Id="rId77" Type="http://schemas.openxmlformats.org/officeDocument/2006/relationships/image" Target="media/image61.png"/><Relationship Id="rId100" Type="http://schemas.openxmlformats.org/officeDocument/2006/relationships/image" Target="media/image84.svg"/><Relationship Id="rId105" Type="http://schemas.openxmlformats.org/officeDocument/2006/relationships/image" Target="media/image90.png"/><Relationship Id="rId126" Type="http://schemas.openxmlformats.org/officeDocument/2006/relationships/image" Target="media/image107.png"/><Relationship Id="rId147" Type="http://schemas.openxmlformats.org/officeDocument/2006/relationships/image" Target="media/image126.png"/><Relationship Id="rId8" Type="http://schemas.openxmlformats.org/officeDocument/2006/relationships/image" Target="media/image2.jpeg"/><Relationship Id="rId51" Type="http://schemas.openxmlformats.org/officeDocument/2006/relationships/image" Target="media/image35.png"/><Relationship Id="rId72" Type="http://schemas.openxmlformats.org/officeDocument/2006/relationships/image" Target="media/image56.svg"/><Relationship Id="rId93" Type="http://schemas.openxmlformats.org/officeDocument/2006/relationships/image" Target="media/image77.png"/><Relationship Id="rId98" Type="http://schemas.openxmlformats.org/officeDocument/2006/relationships/image" Target="media/image82.svg"/><Relationship Id="rId121" Type="http://schemas.openxmlformats.org/officeDocument/2006/relationships/image" Target="media/image102.svg"/><Relationship Id="rId142" Type="http://schemas.openxmlformats.org/officeDocument/2006/relationships/image" Target="media/image1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hoskinson\AppData\Roaming\Microsoft\Templates\School%20project%20or%20report%20notebook%20kit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teams\teamshares$\Central%20Lancashire%20Local%20Plan%20Review\Consultation\I&amp;O\I&amp;O%20Response%20Analysis%203\Youth%20Surve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D0C-4B2B-BE0E-2831BE5DFB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D0C-4B2B-BE0E-2831BE5DFB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D0C-4B2B-BE0E-2831BE5DFB8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Sheet4!$B$14:$B$16</c:f>
              <c:strCache>
                <c:ptCount val="3"/>
                <c:pt idx="0">
                  <c:v>11 to 15</c:v>
                </c:pt>
                <c:pt idx="1">
                  <c:v>16 to 18</c:v>
                </c:pt>
                <c:pt idx="2">
                  <c:v>19 to 21</c:v>
                </c:pt>
              </c:strCache>
            </c:strRef>
          </c:cat>
          <c:val>
            <c:numRef>
              <c:f>Sheet4!$C$14:$C$16</c:f>
              <c:numCache>
                <c:formatCode>0.00</c:formatCode>
                <c:ptCount val="3"/>
                <c:pt idx="0">
                  <c:v>331</c:v>
                </c:pt>
                <c:pt idx="1">
                  <c:v>76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D0C-4B2B-BE0E-2831BE5DFB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E87-474D-813F-183C6F3A319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E87-474D-813F-183C6F3A319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E87-474D-813F-183C6F3A319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E87-474D-813F-183C6F3A3191}"/>
              </c:ext>
            </c:extLst>
          </c:dPt>
          <c:dLbls>
            <c:dLbl>
              <c:idx val="2"/>
              <c:layout>
                <c:manualLayout>
                  <c:x val="9.3555875668602656E-2"/>
                  <c:y val="0.228088268193303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E87-474D-813F-183C6F3A3191}"/>
                </c:ext>
              </c:extLst>
            </c:dLbl>
            <c:dLbl>
              <c:idx val="3"/>
              <c:layout>
                <c:manualLayout>
                  <c:x val="4.5351059433897258E-2"/>
                  <c:y val="0.167468249049213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E87-474D-813F-183C6F3A3191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'JH Analysis'!$I$48:$I$51</c:f>
              <c:strCache>
                <c:ptCount val="4"/>
                <c:pt idx="0">
                  <c:v>Preston</c:v>
                </c:pt>
                <c:pt idx="1">
                  <c:v>South Ribble</c:v>
                </c:pt>
                <c:pt idx="2">
                  <c:v>Chorley</c:v>
                </c:pt>
                <c:pt idx="3">
                  <c:v>Not Specified</c:v>
                </c:pt>
              </c:strCache>
            </c:strRef>
          </c:cat>
          <c:val>
            <c:numRef>
              <c:f>'JH Analysis'!$J$48:$J$51</c:f>
              <c:numCache>
                <c:formatCode>General</c:formatCode>
                <c:ptCount val="4"/>
                <c:pt idx="0">
                  <c:v>407</c:v>
                </c:pt>
                <c:pt idx="1">
                  <c:v>126</c:v>
                </c:pt>
                <c:pt idx="2">
                  <c:v>26</c:v>
                </c:pt>
                <c:pt idx="3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E87-474D-813F-183C6F3A319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4DC-459D-A217-EB8700BF49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4DC-459D-A217-EB8700BF49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4DC-459D-A217-EB8700BF49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4DC-459D-A217-EB8700BF49ED}"/>
              </c:ext>
            </c:extLst>
          </c:dPt>
          <c:dLbls>
            <c:dLbl>
              <c:idx val="2"/>
              <c:layout>
                <c:manualLayout>
                  <c:x val="5.2976388787314865E-2"/>
                  <c:y val="0.193711423007382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DC-459D-A217-EB8700BF49ED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'JH Analysis'!$L$48:$L$51</c:f>
              <c:strCache>
                <c:ptCount val="4"/>
                <c:pt idx="0">
                  <c:v>Female</c:v>
                </c:pt>
                <c:pt idx="1">
                  <c:v>Male</c:v>
                </c:pt>
                <c:pt idx="2">
                  <c:v>In another way</c:v>
                </c:pt>
                <c:pt idx="3">
                  <c:v>Prefer not to say</c:v>
                </c:pt>
              </c:strCache>
            </c:strRef>
          </c:cat>
          <c:val>
            <c:numRef>
              <c:f>'JH Analysis'!$M$48:$M$51</c:f>
              <c:numCache>
                <c:formatCode>0%</c:formatCode>
                <c:ptCount val="4"/>
                <c:pt idx="0">
                  <c:v>0.51</c:v>
                </c:pt>
                <c:pt idx="1">
                  <c:v>0.43</c:v>
                </c:pt>
                <c:pt idx="2" formatCode="0.00%">
                  <c:v>2.5000000000000001E-2</c:v>
                </c:pt>
                <c:pt idx="3" formatCode="0.00%">
                  <c:v>2.5000000000000001E-2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4DC-459D-A217-EB8700BF49E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E19-493A-87C6-568CD0239E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E19-493A-87C6-568CD0239E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E19-493A-87C6-568CD0239E67}"/>
              </c:ext>
            </c:extLst>
          </c:dPt>
          <c:dLbls>
            <c:dLbl>
              <c:idx val="0"/>
              <c:layout>
                <c:manualLayout>
                  <c:x val="-0.26196712891628143"/>
                  <c:y val="4.572523386499764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93121DF-F3FD-4008-9E36-645269880F59}" type="CATEGORYNAME">
                      <a:rPr lang="en-US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 </a:t>
                    </a:r>
                    <a:fld id="{905C4C0D-625C-442D-B086-DA4FF33EDA97}" type="VALUE">
                      <a:rPr lang="en-US" baseline="0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E19-493A-87C6-568CD0239E67}"/>
                </c:ext>
              </c:extLst>
            </c:dLbl>
            <c:dLbl>
              <c:idx val="1"/>
              <c:layout>
                <c:manualLayout>
                  <c:x val="0.14086681616618055"/>
                  <c:y val="-0.2377640845070422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BFB71B5-0867-4D54-A270-39CFEA233BAE}" type="CATEGORYNAME">
                      <a:rPr lang="en-US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 </a:t>
                    </a:r>
                    <a:fld id="{0AA35604-4553-4A39-98D2-9F85D1A76025}" type="VALUE">
                      <a:rPr lang="en-US" baseline="0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E19-493A-87C6-568CD0239E67}"/>
                </c:ext>
              </c:extLst>
            </c:dLbl>
            <c:dLbl>
              <c:idx val="2"/>
              <c:layout>
                <c:manualLayout>
                  <c:x val="0.25146672511760443"/>
                  <c:y val="0.1897221914162138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A6B9605-3400-48D6-A93A-09AAD04F069C}" type="CATEGORYNAME">
                      <a:rPr lang="en-US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 </a:t>
                    </a:r>
                    <a:fld id="{0E9E031D-AA96-404D-922B-660E77841A1F}" type="VALUE">
                      <a:rPr lang="en-US" baseline="0"/>
                      <a:pPr>
                        <a:defRPr sz="1400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E19-493A-87C6-568CD0239E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'JH Analysis'!$O$52:$O$54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'JH Analysis'!$P$52:$P$54</c:f>
              <c:numCache>
                <c:formatCode>0%</c:formatCode>
                <c:ptCount val="3"/>
                <c:pt idx="0">
                  <c:v>0.43</c:v>
                </c:pt>
                <c:pt idx="1">
                  <c:v>0.27</c:v>
                </c:pt>
                <c:pt idx="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E19-493A-87C6-568CD0239E67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0BD-4036-B890-00E3AB63A8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0BD-4036-B890-00E3AB63A8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0BD-4036-B890-00E3AB63A8F1}"/>
              </c:ext>
            </c:extLst>
          </c:dPt>
          <c:dLbls>
            <c:dLbl>
              <c:idx val="0"/>
              <c:layout>
                <c:manualLayout>
                  <c:x val="-0.2188363683641712"/>
                  <c:y val="0.172852724203816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BD-4036-B890-00E3AB63A8F1}"/>
                </c:ext>
              </c:extLst>
            </c:dLbl>
            <c:dLbl>
              <c:idx val="1"/>
              <c:layout>
                <c:manualLayout>
                  <c:x val="0.11570220131152337"/>
                  <c:y val="-0.2172796517954298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BD-4036-B890-00E3AB63A8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'JH Analysis'!$O$48:$O$50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'JH Analysis'!$P$48:$P$50</c:f>
              <c:numCache>
                <c:formatCode>0%</c:formatCode>
                <c:ptCount val="3"/>
                <c:pt idx="0">
                  <c:v>0.28999999999999998</c:v>
                </c:pt>
                <c:pt idx="1">
                  <c:v>0.5</c:v>
                </c:pt>
                <c:pt idx="2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0BD-4036-B890-00E3AB63A8F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8.jpeg"/></Relationships>
</file>

<file path=word/theme/theme1.xml><?xml version="1.0" encoding="utf-8"?>
<a:theme xmlns:a="http://schemas.openxmlformats.org/drawingml/2006/main" name="Foundry">
  <a:themeElements>
    <a:clrScheme name="Custom 3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33333"/>
      </a:accent1>
      <a:accent2>
        <a:srgbClr val="B70DA3"/>
      </a:accent2>
      <a:accent3>
        <a:srgbClr val="B2B2B2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43DF6-3B56-48CF-973F-147ED77A2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project or report notebook kit</Template>
  <TotalTime>52</TotalTime>
  <Pages>13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Hoskinson</dc:creator>
  <cp:lastModifiedBy>Johndaniel Jaques</cp:lastModifiedBy>
  <cp:revision>5</cp:revision>
  <cp:lastPrinted>2020-08-13T11:24:00Z</cp:lastPrinted>
  <dcterms:created xsi:type="dcterms:W3CDTF">2020-12-16T14:40:00Z</dcterms:created>
  <dcterms:modified xsi:type="dcterms:W3CDTF">2020-12-17T15:37:00Z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95;#zwd120;#448;#zwd140;#79;#tpl120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  <property fmtid="{D5CDD505-2E9C-101B-9397-08002B2CF9AE}" pid="10" name="_AdHocReviewCycleID">
    <vt:i4>703445861</vt:i4>
  </property>
  <property fmtid="{D5CDD505-2E9C-101B-9397-08002B2CF9AE}" pid="11" name="_NewReviewCycle">
    <vt:lpwstr/>
  </property>
  <property fmtid="{D5CDD505-2E9C-101B-9397-08002B2CF9AE}" pid="12" name="_EmailSubject">
    <vt:lpwstr>Central Lancs I&amp;O's outcomes reports</vt:lpwstr>
  </property>
  <property fmtid="{D5CDD505-2E9C-101B-9397-08002B2CF9AE}" pid="13" name="_AuthorEmail">
    <vt:lpwstr>L.Roche@preston.gov.uk</vt:lpwstr>
  </property>
  <property fmtid="{D5CDD505-2E9C-101B-9397-08002B2CF9AE}" pid="14" name="_AuthorEmailDisplayName">
    <vt:lpwstr>Lisa Roche</vt:lpwstr>
  </property>
  <property fmtid="{D5CDD505-2E9C-101B-9397-08002B2CF9AE}" pid="15" name="_ReviewingToolsShownOnce">
    <vt:lpwstr/>
  </property>
</Properties>
</file>